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454D9B" w:rsidRDefault="00454D9B" w:rsidP="008E3B56"/>
    <w:p w14:paraId="0A37501D" w14:textId="77777777" w:rsidR="008E3B56" w:rsidRDefault="008E3B56" w:rsidP="008E3B56"/>
    <w:p w14:paraId="6D16FF98" w14:textId="77777777" w:rsidR="008E3B56" w:rsidRDefault="00C822FE" w:rsidP="008E3B56">
      <w:r>
        <w:rPr>
          <w:noProof/>
          <w:lang w:eastAsia="en-GB"/>
        </w:rPr>
        <mc:AlternateContent>
          <mc:Choice Requires="wpg">
            <w:drawing>
              <wp:anchor distT="0" distB="0" distL="114300" distR="114300" simplePos="0" relativeHeight="251658240" behindDoc="0" locked="1" layoutInCell="1" allowOverlap="0" wp14:anchorId="2F394E1F" wp14:editId="07777777">
                <wp:simplePos x="0" y="0"/>
                <wp:positionH relativeFrom="column">
                  <wp:posOffset>-56515</wp:posOffset>
                </wp:positionH>
                <wp:positionV relativeFrom="page">
                  <wp:posOffset>276225</wp:posOffset>
                </wp:positionV>
                <wp:extent cx="6629400" cy="1866900"/>
                <wp:effectExtent l="19050" t="19050" r="19050" b="1905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29400" cy="1866900"/>
                          <a:chOff x="861" y="900"/>
                          <a:chExt cx="10200" cy="2520"/>
                        </a:xfrm>
                      </wpg:grpSpPr>
                      <wps:wsp>
                        <wps:cNvPr id="6" name="Rectangle 25"/>
                        <wps:cNvSpPr>
                          <a:spLocks noChangeArrowheads="1"/>
                        </wps:cNvSpPr>
                        <wps:spPr bwMode="auto">
                          <a:xfrm>
                            <a:off x="861" y="900"/>
                            <a:ext cx="2075" cy="2518"/>
                          </a:xfrm>
                          <a:prstGeom prst="rect">
                            <a:avLst/>
                          </a:prstGeom>
                          <a:noFill/>
                          <a:ln w="28575">
                            <a:solidFill>
                              <a:srgbClr val="00B050"/>
                            </a:solidFill>
                            <a:miter lim="800000"/>
                            <a:headEnd/>
                            <a:tailEnd/>
                          </a:ln>
                          <a:extLst>
                            <a:ext uri="{909E8E84-426E-40DD-AFC4-6F175D3DCCD1}">
                              <a14:hiddenFill xmlns:a14="http://schemas.microsoft.com/office/drawing/2010/main">
                                <a:solidFill>
                                  <a:srgbClr val="FFFF00"/>
                                </a:solidFill>
                              </a14:hiddenFill>
                            </a:ext>
                          </a:extLst>
                        </wps:spPr>
                        <wps:bodyPr rot="0" vert="horz" wrap="square" lIns="91440" tIns="45720" rIns="91440" bIns="45720" anchor="t" anchorCtr="0" upright="1">
                          <a:noAutofit/>
                        </wps:bodyPr>
                      </wps:wsp>
                      <wps:wsp>
                        <wps:cNvPr id="7" name="Rectangle 26"/>
                        <wps:cNvSpPr>
                          <a:spLocks noChangeArrowheads="1"/>
                        </wps:cNvSpPr>
                        <wps:spPr bwMode="auto">
                          <a:xfrm>
                            <a:off x="2936" y="900"/>
                            <a:ext cx="8125" cy="2520"/>
                          </a:xfrm>
                          <a:prstGeom prst="rect">
                            <a:avLst/>
                          </a:prstGeom>
                          <a:noFill/>
                          <a:ln w="28575">
                            <a:solidFill>
                              <a:srgbClr val="00B050"/>
                            </a:solidFill>
                            <a:miter lim="800000"/>
                            <a:headEnd/>
                            <a:tailEnd/>
                          </a:ln>
                          <a:extLst>
                            <a:ext uri="{909E8E84-426E-40DD-AFC4-6F175D3DCCD1}">
                              <a14:hiddenFill xmlns:a14="http://schemas.microsoft.com/office/drawing/2010/main">
                                <a:solidFill>
                                  <a:srgbClr val="FFFF00"/>
                                </a:solidFill>
                              </a14:hiddenFill>
                            </a:ext>
                          </a:extLst>
                        </wps:spPr>
                        <wps:bodyPr rot="0" vert="horz" wrap="square" lIns="91440" tIns="45720" rIns="91440" bIns="45720" anchor="t" anchorCtr="0" upright="1">
                          <a:noAutofit/>
                        </wps:bodyPr>
                      </wps:wsp>
                      <wps:wsp>
                        <wps:cNvPr id="8" name="Text Box 27"/>
                        <wps:cNvSpPr txBox="1">
                          <a:spLocks noChangeArrowheads="1"/>
                        </wps:cNvSpPr>
                        <wps:spPr bwMode="auto">
                          <a:xfrm>
                            <a:off x="3039" y="999"/>
                            <a:ext cx="7911" cy="2282"/>
                          </a:xfrm>
                          <a:prstGeom prst="rect">
                            <a:avLst/>
                          </a:prstGeom>
                          <a:noFill/>
                          <a:ln w="28575">
                            <a:solidFill>
                              <a:srgbClr val="00B050"/>
                            </a:solidFill>
                            <a:miter lim="800000"/>
                            <a:headEnd/>
                            <a:tailEnd/>
                          </a:ln>
                          <a:extLst>
                            <a:ext uri="{909E8E84-426E-40DD-AFC4-6F175D3DCCD1}">
                              <a14:hiddenFill xmlns:a14="http://schemas.microsoft.com/office/drawing/2010/main">
                                <a:solidFill>
                                  <a:srgbClr val="FFFF00"/>
                                </a:solidFill>
                              </a14:hiddenFill>
                            </a:ext>
                          </a:extLst>
                        </wps:spPr>
                        <wps:txbx>
                          <w:txbxContent>
                            <w:p w14:paraId="6A05A809" w14:textId="77777777" w:rsidR="0073631D" w:rsidRDefault="0073631D" w:rsidP="008E3B56">
                              <w:pPr>
                                <w:pStyle w:val="Heading1"/>
                                <w:rPr>
                                  <w:sz w:val="12"/>
                                  <w:u w:val="none"/>
                                </w:rPr>
                              </w:pPr>
                            </w:p>
                            <w:p w14:paraId="58B7A659" w14:textId="77777777" w:rsidR="00797034" w:rsidRDefault="0073631D" w:rsidP="0011217B">
                              <w:pPr>
                                <w:pStyle w:val="Heading1"/>
                                <w:spacing w:after="120"/>
                                <w:rPr>
                                  <w:rFonts w:ascii="Berlin Sans FB" w:hAnsi="Berlin Sans FB"/>
                                  <w:b w:val="0"/>
                                  <w:sz w:val="48"/>
                                  <w:szCs w:val="48"/>
                                </w:rPr>
                              </w:pPr>
                              <w:r w:rsidRPr="006E5D53">
                                <w:rPr>
                                  <w:rFonts w:ascii="Berlin Sans FB" w:hAnsi="Berlin Sans FB"/>
                                  <w:b w:val="0"/>
                                  <w:sz w:val="48"/>
                                  <w:szCs w:val="48"/>
                                </w:rPr>
                                <w:t>METHERINGHAM PRIMARY SCHOOL</w:t>
                              </w:r>
                            </w:p>
                            <w:p w14:paraId="7233E4A8" w14:textId="292BCD73" w:rsidR="0073631D" w:rsidRPr="0011217B" w:rsidRDefault="00855171" w:rsidP="0011217B">
                              <w:pPr>
                                <w:spacing w:after="120" w:line="360" w:lineRule="auto"/>
                                <w:jc w:val="center"/>
                                <w:rPr>
                                  <w:rFonts w:ascii="Arial Narrow" w:hAnsi="Arial Narrow"/>
                                  <w:u w:val="single"/>
                                </w:rPr>
                              </w:pPr>
                              <w:r>
                                <w:rPr>
                                  <w:rFonts w:ascii="Arial Narrow" w:hAnsi="Arial Narrow"/>
                                  <w:u w:val="single"/>
                                </w:rPr>
                                <w:t>Headteacher:</w:t>
                              </w:r>
                              <w:r w:rsidR="00797034" w:rsidRPr="0011217B">
                                <w:rPr>
                                  <w:rFonts w:ascii="Arial Narrow" w:hAnsi="Arial Narrow"/>
                                  <w:u w:val="single"/>
                                </w:rPr>
                                <w:t xml:space="preserve"> Mrs L Duggin</w:t>
                              </w:r>
                            </w:p>
                            <w:p w14:paraId="7455D10F" w14:textId="77777777" w:rsidR="0073631D" w:rsidRPr="00E92064" w:rsidRDefault="0073631D" w:rsidP="008E3B56">
                              <w:pPr>
                                <w:pStyle w:val="BodyText"/>
                                <w:spacing w:line="360" w:lineRule="auto"/>
                                <w:rPr>
                                  <w:rFonts w:ascii="Arial Narrow" w:hAnsi="Arial Narrow"/>
                                  <w:b w:val="0"/>
                                  <w:bCs w:val="0"/>
                                  <w:sz w:val="24"/>
                                </w:rPr>
                              </w:pPr>
                              <w:proofErr w:type="spellStart"/>
                              <w:r w:rsidRPr="00E92064">
                                <w:rPr>
                                  <w:rFonts w:ascii="Arial Narrow" w:hAnsi="Arial Narrow"/>
                                  <w:b w:val="0"/>
                                  <w:bCs w:val="0"/>
                                  <w:sz w:val="24"/>
                                </w:rPr>
                                <w:t>Metheringham</w:t>
                              </w:r>
                              <w:proofErr w:type="spellEnd"/>
                              <w:r>
                                <w:rPr>
                                  <w:rFonts w:ascii="Arial Narrow" w:hAnsi="Arial Narrow"/>
                                  <w:b w:val="0"/>
                                  <w:bCs w:val="0"/>
                                  <w:sz w:val="24"/>
                                </w:rPr>
                                <w:t>,</w:t>
                              </w:r>
                              <w:r w:rsidRPr="00E92064">
                                <w:rPr>
                                  <w:rFonts w:ascii="Arial Narrow" w:hAnsi="Arial Narrow"/>
                                  <w:b w:val="0"/>
                                  <w:bCs w:val="0"/>
                                  <w:sz w:val="24"/>
                                </w:rPr>
                                <w:t xml:space="preserve"> Lincoln LN4 3BX </w:t>
                              </w:r>
                              <w:r>
                                <w:rPr>
                                  <w:rFonts w:ascii="Arial Narrow" w:hAnsi="Arial Narrow"/>
                                  <w:b w:val="0"/>
                                  <w:bCs w:val="0"/>
                                  <w:sz w:val="24"/>
                                </w:rPr>
                                <w:tab/>
                              </w:r>
                              <w:r w:rsidRPr="00E92064">
                                <w:rPr>
                                  <w:rFonts w:ascii="Arial Narrow" w:hAnsi="Arial Narrow"/>
                                  <w:b w:val="0"/>
                                  <w:bCs w:val="0"/>
                                  <w:sz w:val="24"/>
                                </w:rPr>
                                <w:t>Telephone 01526 320039 Fax 01526 323329</w:t>
                              </w:r>
                            </w:p>
                            <w:p w14:paraId="011554AE" w14:textId="77777777" w:rsidR="00797034" w:rsidRDefault="00797034" w:rsidP="008E3B56">
                              <w:pPr>
                                <w:spacing w:line="360" w:lineRule="auto"/>
                                <w:rPr>
                                  <w:rFonts w:ascii="Arial Narrow" w:hAnsi="Arial Narrow"/>
                                </w:rPr>
                              </w:pPr>
                              <w:r w:rsidRPr="00E92064">
                                <w:rPr>
                                  <w:rFonts w:ascii="Arial Narrow" w:hAnsi="Arial Narrow"/>
                                </w:rPr>
                                <w:t>Registered Charity No. 1046880</w:t>
                              </w:r>
                              <w:r>
                                <w:rPr>
                                  <w:rFonts w:ascii="Arial Narrow" w:hAnsi="Arial Narrow"/>
                                </w:rPr>
                                <w:t xml:space="preserve">               Email: enquiries@metheringham.lincs.sch.uk</w:t>
                              </w:r>
                            </w:p>
                            <w:p w14:paraId="60BAD3C7" w14:textId="77777777" w:rsidR="00797034" w:rsidRDefault="00000000" w:rsidP="008E3B56">
                              <w:pPr>
                                <w:spacing w:line="360" w:lineRule="auto"/>
                                <w:rPr>
                                  <w:rFonts w:ascii="Arial Narrow" w:hAnsi="Arial Narrow"/>
                                </w:rPr>
                              </w:pPr>
                              <w:hyperlink r:id="rId10" w:history="1">
                                <w:r w:rsidR="00797034" w:rsidRPr="00797034">
                                  <w:rPr>
                                    <w:rStyle w:val="Hyperlink"/>
                                    <w:rFonts w:ascii="Arial Narrow" w:hAnsi="Arial Narrow"/>
                                    <w:color w:val="auto"/>
                                    <w:u w:val="none"/>
                                  </w:rPr>
                                  <w:t>www.metheringhamprimary.co.uk</w:t>
                                </w:r>
                              </w:hyperlink>
                              <w:r w:rsidR="00797034">
                                <w:rPr>
                                  <w:rFonts w:ascii="Arial Narrow" w:hAnsi="Arial Narrow"/>
                                </w:rPr>
                                <w:t xml:space="preserve">             Twitter: @metheringhamp</w:t>
                              </w:r>
                            </w:p>
                          </w:txbxContent>
                        </wps:txbx>
                        <wps:bodyPr rot="0" vert="horz" wrap="square" lIns="91440" tIns="45720" rIns="91440" bIns="45720" anchor="t" anchorCtr="0" upright="1">
                          <a:noAutofit/>
                        </wps:bodyPr>
                      </wps:wsp>
                      <wps:wsp>
                        <wps:cNvPr id="9" name="Text Box 28"/>
                        <wps:cNvSpPr txBox="1">
                          <a:spLocks noChangeArrowheads="1"/>
                        </wps:cNvSpPr>
                        <wps:spPr bwMode="auto">
                          <a:xfrm>
                            <a:off x="1066" y="1020"/>
                            <a:ext cx="1667" cy="2260"/>
                          </a:xfrm>
                          <a:prstGeom prst="rect">
                            <a:avLst/>
                          </a:prstGeom>
                          <a:noFill/>
                          <a:ln w="28575">
                            <a:solidFill>
                              <a:srgbClr val="00B050"/>
                            </a:solidFill>
                            <a:miter lim="800000"/>
                            <a:headEnd/>
                            <a:tailEnd/>
                          </a:ln>
                        </wps:spPr>
                        <wps:txbx>
                          <w:txbxContent>
                            <w:p w14:paraId="5A39BBE3" w14:textId="77777777" w:rsidR="0073631D" w:rsidRDefault="009E26F7" w:rsidP="003E24A1">
                              <w:r>
                                <w:rPr>
                                  <w:rFonts w:ascii="Arial" w:hAnsi="Arial" w:cs="Arial"/>
                                  <w:noProof/>
                                  <w:sz w:val="20"/>
                                  <w:szCs w:val="20"/>
                                  <w:lang w:eastAsia="en-GB"/>
                                </w:rPr>
                                <w:drawing>
                                  <wp:inline distT="0" distB="0" distL="0" distR="0" wp14:anchorId="4E5A234C" wp14:editId="73090468">
                                    <wp:extent cx="876300" cy="1282831"/>
                                    <wp:effectExtent l="0" t="0" r="0" b="0"/>
                                    <wp:docPr id="10" name="Picture 10" descr="http://www.signsbyyou.com/images/decals/400c/SDEPSL1/MASCOTS/OW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signsbyyou.com/images/decals/400c/SDEPSL1/MASCOTS/OWL.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84443" cy="1294751"/>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394E1F" id="Group 5" o:spid="_x0000_s1026" style="position:absolute;margin-left:-4.45pt;margin-top:21.75pt;width:522pt;height:147pt;z-index:251658240;mso-position-vertical-relative:page" coordorigin="861,900" coordsize="10200,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" o:allowoverlap="f">
                <v:rect id="Rectangle 25" o:spid="_x0000_s1027" style="position:absolute;left:861;top:900;width:2075;height:25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" filled="f" fillcolor="yellow" strokecolor="#00b050" strokeweight="2.25pt"/>
                <v:rect id="Rectangle 26" o:spid="_x0000_s1028" style="position:absolute;left:2936;top:900;width:8125;height:2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" filled="f" fillcolor="yellow" strokecolor="#00b050" strokeweight="2.25pt"/>
                <v:shapetype id="_x0000_t202" coordsize="21600,21600" o:spt="202" path="m,l,21600r21600,l21600,xe">
                  <v:stroke joinstyle="miter"/>
                  <v:path gradientshapeok="t" o:connecttype="rect"/>
                </v:shapetype>
                <v:shape id="Text Box 27" o:spid="_x0000_s1029" type="#_x0000_t202" style="position:absolute;left:3039;top:999;width:7911;height:2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" filled="f" fillcolor="yellow" strokecolor="#00b050" strokeweight="2.25pt">
                  <v:textbox>
                    <w:txbxContent>
                      <w:p w14:paraId="6A05A809" w14:textId="77777777" w:rsidR="0073631D" w:rsidRDefault="0073631D" w:rsidP="008E3B56">
                        <w:pPr>
                          <w:pStyle w:val="Heading1"/>
                          <w:rPr>
                            <w:sz w:val="12"/>
                            <w:u w:val="none"/>
                          </w:rPr>
                        </w:pPr>
                      </w:p>
                      <w:p w14:paraId="58B7A659" w14:textId="77777777" w:rsidR="00797034" w:rsidRDefault="0073631D" w:rsidP="0011217B">
                        <w:pPr>
                          <w:pStyle w:val="Heading1"/>
                          <w:spacing w:after="120"/>
                          <w:rPr>
                            <w:rFonts w:ascii="Berlin Sans FB" w:hAnsi="Berlin Sans FB"/>
                            <w:b w:val="0"/>
                            <w:sz w:val="48"/>
                            <w:szCs w:val="48"/>
                          </w:rPr>
                        </w:pPr>
                        <w:r w:rsidRPr="006E5D53">
                          <w:rPr>
                            <w:rFonts w:ascii="Berlin Sans FB" w:hAnsi="Berlin Sans FB"/>
                            <w:b w:val="0"/>
                            <w:sz w:val="48"/>
                            <w:szCs w:val="48"/>
                          </w:rPr>
                          <w:t>METHERINGHAM PRIMARY SCHOOL</w:t>
                        </w:r>
                      </w:p>
                      <w:p w14:paraId="7233E4A8" w14:textId="292BCD73" w:rsidR="0073631D" w:rsidRPr="0011217B" w:rsidRDefault="00855171" w:rsidP="0011217B">
                        <w:pPr>
                          <w:spacing w:after="120" w:line="360" w:lineRule="auto"/>
                          <w:jc w:val="center"/>
                          <w:rPr>
                            <w:rFonts w:ascii="Arial Narrow" w:hAnsi="Arial Narrow"/>
                            <w:u w:val="single"/>
                          </w:rPr>
                        </w:pPr>
                        <w:r>
                          <w:rPr>
                            <w:rFonts w:ascii="Arial Narrow" w:hAnsi="Arial Narrow"/>
                            <w:u w:val="single"/>
                          </w:rPr>
                          <w:t>Headteacher:</w:t>
                        </w:r>
                        <w:r w:rsidR="00797034" w:rsidRPr="0011217B">
                          <w:rPr>
                            <w:rFonts w:ascii="Arial Narrow" w:hAnsi="Arial Narrow"/>
                            <w:u w:val="single"/>
                          </w:rPr>
                          <w:t xml:space="preserve"> Mrs L Duggin</w:t>
                        </w:r>
                      </w:p>
                      <w:p w14:paraId="7455D10F" w14:textId="77777777" w:rsidR="0073631D" w:rsidRPr="00E92064" w:rsidRDefault="0073631D" w:rsidP="008E3B56">
                        <w:pPr>
                          <w:pStyle w:val="BodyText"/>
                          <w:spacing w:line="360" w:lineRule="auto"/>
                          <w:rPr>
                            <w:rFonts w:ascii="Arial Narrow" w:hAnsi="Arial Narrow"/>
                            <w:b w:val="0"/>
                            <w:bCs w:val="0"/>
                            <w:sz w:val="24"/>
                          </w:rPr>
                        </w:pPr>
                        <w:proofErr w:type="spellStart"/>
                        <w:r w:rsidRPr="00E92064">
                          <w:rPr>
                            <w:rFonts w:ascii="Arial Narrow" w:hAnsi="Arial Narrow"/>
                            <w:b w:val="0"/>
                            <w:bCs w:val="0"/>
                            <w:sz w:val="24"/>
                          </w:rPr>
                          <w:t>Metheringham</w:t>
                        </w:r>
                        <w:proofErr w:type="spellEnd"/>
                        <w:r>
                          <w:rPr>
                            <w:rFonts w:ascii="Arial Narrow" w:hAnsi="Arial Narrow"/>
                            <w:b w:val="0"/>
                            <w:bCs w:val="0"/>
                            <w:sz w:val="24"/>
                          </w:rPr>
                          <w:t>,</w:t>
                        </w:r>
                        <w:r w:rsidRPr="00E92064">
                          <w:rPr>
                            <w:rFonts w:ascii="Arial Narrow" w:hAnsi="Arial Narrow"/>
                            <w:b w:val="0"/>
                            <w:bCs w:val="0"/>
                            <w:sz w:val="24"/>
                          </w:rPr>
                          <w:t xml:space="preserve"> Lincoln LN4 3BX </w:t>
                        </w:r>
                        <w:r>
                          <w:rPr>
                            <w:rFonts w:ascii="Arial Narrow" w:hAnsi="Arial Narrow"/>
                            <w:b w:val="0"/>
                            <w:bCs w:val="0"/>
                            <w:sz w:val="24"/>
                          </w:rPr>
                          <w:tab/>
                        </w:r>
                        <w:r w:rsidRPr="00E92064">
                          <w:rPr>
                            <w:rFonts w:ascii="Arial Narrow" w:hAnsi="Arial Narrow"/>
                            <w:b w:val="0"/>
                            <w:bCs w:val="0"/>
                            <w:sz w:val="24"/>
                          </w:rPr>
                          <w:t>Telephone 01526 320039 Fax 01526 323329</w:t>
                        </w:r>
                      </w:p>
                      <w:p w14:paraId="011554AE" w14:textId="77777777" w:rsidR="00797034" w:rsidRDefault="00797034" w:rsidP="008E3B56">
                        <w:pPr>
                          <w:spacing w:line="360" w:lineRule="auto"/>
                          <w:rPr>
                            <w:rFonts w:ascii="Arial Narrow" w:hAnsi="Arial Narrow"/>
                          </w:rPr>
                        </w:pPr>
                        <w:r w:rsidRPr="00E92064">
                          <w:rPr>
                            <w:rFonts w:ascii="Arial Narrow" w:hAnsi="Arial Narrow"/>
                          </w:rPr>
                          <w:t>Registered Charity No. 1046880</w:t>
                        </w:r>
                        <w:r>
                          <w:rPr>
                            <w:rFonts w:ascii="Arial Narrow" w:hAnsi="Arial Narrow"/>
                          </w:rPr>
                          <w:t xml:space="preserve">               Email: enquiries@metheringham.lincs.sch.uk</w:t>
                        </w:r>
                      </w:p>
                      <w:p w14:paraId="60BAD3C7" w14:textId="77777777" w:rsidR="00797034" w:rsidRDefault="00000000" w:rsidP="008E3B56">
                        <w:pPr>
                          <w:spacing w:line="360" w:lineRule="auto"/>
                          <w:rPr>
                            <w:rFonts w:ascii="Arial Narrow" w:hAnsi="Arial Narrow"/>
                          </w:rPr>
                        </w:pPr>
                        <w:hyperlink r:id="rId12" w:history="1">
                          <w:r w:rsidR="00797034" w:rsidRPr="00797034">
                            <w:rPr>
                              <w:rStyle w:val="Hyperlink"/>
                              <w:rFonts w:ascii="Arial Narrow" w:hAnsi="Arial Narrow"/>
                              <w:color w:val="auto"/>
                              <w:u w:val="none"/>
                            </w:rPr>
                            <w:t>www.metheringhamprimary.co.uk</w:t>
                          </w:r>
                        </w:hyperlink>
                        <w:r w:rsidR="00797034">
                          <w:rPr>
                            <w:rFonts w:ascii="Arial Narrow" w:hAnsi="Arial Narrow"/>
                          </w:rPr>
                          <w:t xml:space="preserve">             Twitter: @metheringhamp</w:t>
                        </w:r>
                      </w:p>
                    </w:txbxContent>
                  </v:textbox>
                </v:shape>
                <v:shape id="Text Box 28" o:spid="_x0000_s1030" type="#_x0000_t202" style="position:absolute;left:1066;top:1020;width:166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" filled="f" strokecolor="#00b050" strokeweight="2.25pt">
                  <v:textbox>
                    <w:txbxContent>
                      <w:p w14:paraId="5A39BBE3" w14:textId="77777777" w:rsidR="0073631D" w:rsidRDefault="009E26F7" w:rsidP="003E24A1">
                        <w:r>
                          <w:rPr>
                            <w:rFonts w:ascii="Arial" w:hAnsi="Arial" w:cs="Arial"/>
                            <w:noProof/>
                            <w:sz w:val="20"/>
                            <w:szCs w:val="20"/>
                            <w:lang w:eastAsia="en-GB"/>
                          </w:rPr>
                          <w:drawing>
                            <wp:inline distT="0" distB="0" distL="0" distR="0" wp14:anchorId="4E5A234C" wp14:editId="73090468">
                              <wp:extent cx="876300" cy="1282831"/>
                              <wp:effectExtent l="0" t="0" r="0" b="0"/>
                              <wp:docPr id="10" name="Picture 10" descr="http://www.signsbyyou.com/images/decals/400c/SDEPSL1/MASCOTS/OW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signsbyyou.com/images/decals/400c/SDEPSL1/MASCOTS/OWL.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84443" cy="1294751"/>
                                      </a:xfrm>
                                      <a:prstGeom prst="rect">
                                        <a:avLst/>
                                      </a:prstGeom>
                                      <a:noFill/>
                                      <a:ln>
                                        <a:noFill/>
                                      </a:ln>
                                    </pic:spPr>
                                  </pic:pic>
                                </a:graphicData>
                              </a:graphic>
                            </wp:inline>
                          </w:drawing>
                        </w:r>
                      </w:p>
                    </w:txbxContent>
                  </v:textbox>
                </v:shape>
                <w10:wrap anchory="page"/>
                <w10:anchorlock/>
              </v:group>
            </w:pict>
          </mc:Fallback>
        </mc:AlternateContent>
      </w:r>
    </w:p>
    <w:p w14:paraId="0D0B940D" w14:textId="77777777" w:rsidR="008E3B56" w:rsidRDefault="008E3B56" w:rsidP="008E3B56"/>
    <w:p w14:paraId="0E27B00A" w14:textId="77777777" w:rsidR="00D078FE" w:rsidRDefault="00D078FE" w:rsidP="008E3B56"/>
    <w:p w14:paraId="60061E4C" w14:textId="77777777" w:rsidR="00D078FE" w:rsidRDefault="00D078FE" w:rsidP="008E3B56"/>
    <w:p w14:paraId="44EAFD9C" w14:textId="77777777" w:rsidR="00D078FE" w:rsidRDefault="00D078FE" w:rsidP="008E3B56"/>
    <w:p w14:paraId="45FB0818" w14:textId="77777777" w:rsidR="000F0508" w:rsidRDefault="000F0508" w:rsidP="003F205B">
      <w:pPr>
        <w:jc w:val="both"/>
      </w:pPr>
    </w:p>
    <w:p w14:paraId="7CBE3343" w14:textId="77777777" w:rsidR="004664D1" w:rsidRDefault="004664D1" w:rsidP="003F205B">
      <w:pPr>
        <w:jc w:val="both"/>
      </w:pPr>
    </w:p>
    <w:p w14:paraId="5CB7DAEE" w14:textId="77777777" w:rsidR="009A32FA" w:rsidRPr="001E4FFA" w:rsidRDefault="009A32FA" w:rsidP="009A32FA">
      <w:pPr>
        <w:tabs>
          <w:tab w:val="left" w:pos="6047"/>
        </w:tabs>
        <w:jc w:val="center"/>
        <w:rPr>
          <w:b/>
        </w:rPr>
      </w:pPr>
      <w:r w:rsidRPr="001111BA">
        <w:rPr>
          <w:b/>
          <w:u w:val="single"/>
        </w:rPr>
        <w:t>Leave request in Term Time</w:t>
      </w:r>
    </w:p>
    <w:p w14:paraId="1456BA20" w14:textId="77777777" w:rsidR="009A32FA" w:rsidRPr="001E4FFA" w:rsidRDefault="009A32FA" w:rsidP="009A32FA">
      <w:pPr>
        <w:tabs>
          <w:tab w:val="left" w:pos="6047"/>
        </w:tabs>
        <w:jc w:val="center"/>
        <w:rPr>
          <w:b/>
          <w:u w:val="single"/>
        </w:rPr>
      </w:pPr>
      <w:r>
        <w:t xml:space="preserve">Only complete this form when you have read the Guidelines for ‘Absence from School for Exceptional Circumstances. It is essential that this form is returned to the </w:t>
      </w:r>
      <w:proofErr w:type="gramStart"/>
      <w:r>
        <w:t>School</w:t>
      </w:r>
      <w:proofErr w:type="gramEnd"/>
      <w:r>
        <w:t xml:space="preserve"> Office two weeks before the requested period of absence. Completion of this form does not necessarily mean that permission will be granted. You will be notified in writing of any decision made.</w:t>
      </w:r>
    </w:p>
    <w:p w14:paraId="5E2F130C" w14:textId="77777777" w:rsidR="009A32FA" w:rsidRDefault="009A32FA" w:rsidP="009A32FA">
      <w:pPr>
        <w:tabs>
          <w:tab w:val="left" w:pos="6047"/>
        </w:tabs>
        <w:rPr>
          <w:b/>
          <w:u w:val="single"/>
        </w:rPr>
      </w:pPr>
      <w:r w:rsidRPr="0049770A">
        <w:rPr>
          <w:b/>
          <w:u w:val="single"/>
        </w:rPr>
        <w:t>No leave of absence will be granted during term time unless there are exceptional circumstances.</w:t>
      </w:r>
    </w:p>
    <w:p w14:paraId="512CEF1B" w14:textId="77777777" w:rsidR="009A32FA" w:rsidRDefault="009A32FA" w:rsidP="009A32FA">
      <w:pPr>
        <w:tabs>
          <w:tab w:val="left" w:pos="6047"/>
        </w:tabs>
        <w:rPr>
          <w:b/>
          <w:u w:val="single"/>
        </w:rPr>
      </w:pPr>
    </w:p>
    <w:tbl>
      <w:tblPr>
        <w:tblStyle w:val="TableGrid"/>
        <w:tblW w:w="11057" w:type="dxa"/>
        <w:tblInd w:w="-289" w:type="dxa"/>
        <w:tblLook w:val="04A0" w:firstRow="1" w:lastRow="0" w:firstColumn="1" w:lastColumn="0" w:noHBand="0" w:noVBand="1"/>
      </w:tblPr>
      <w:tblGrid>
        <w:gridCol w:w="4112"/>
        <w:gridCol w:w="3402"/>
        <w:gridCol w:w="3543"/>
      </w:tblGrid>
      <w:tr w:rsidR="009A32FA" w14:paraId="7FF5ED71" w14:textId="77777777" w:rsidTr="00283057">
        <w:tc>
          <w:tcPr>
            <w:tcW w:w="11057" w:type="dxa"/>
            <w:gridSpan w:val="3"/>
          </w:tcPr>
          <w:p w14:paraId="4EFAA0C1" w14:textId="77777777" w:rsidR="009A32FA" w:rsidRPr="001111BA" w:rsidRDefault="009A32FA" w:rsidP="00283057">
            <w:pPr>
              <w:tabs>
                <w:tab w:val="left" w:pos="6047"/>
              </w:tabs>
              <w:jc w:val="center"/>
              <w:rPr>
                <w:b/>
              </w:rPr>
            </w:pPr>
            <w:r w:rsidRPr="001111BA">
              <w:rPr>
                <w:b/>
              </w:rPr>
              <w:t>STUDENT/PUPIL DETAILS</w:t>
            </w:r>
          </w:p>
        </w:tc>
      </w:tr>
      <w:tr w:rsidR="009A32FA" w14:paraId="137B2B96" w14:textId="77777777" w:rsidTr="00283057">
        <w:tc>
          <w:tcPr>
            <w:tcW w:w="4112" w:type="dxa"/>
          </w:tcPr>
          <w:p w14:paraId="18A30662" w14:textId="77777777" w:rsidR="009A32FA" w:rsidRPr="001111BA" w:rsidRDefault="009A32FA" w:rsidP="00283057">
            <w:pPr>
              <w:tabs>
                <w:tab w:val="left" w:pos="6047"/>
              </w:tabs>
              <w:jc w:val="center"/>
            </w:pPr>
            <w:r w:rsidRPr="001111BA">
              <w:t>NAME OF PUPIL/S</w:t>
            </w:r>
          </w:p>
        </w:tc>
        <w:tc>
          <w:tcPr>
            <w:tcW w:w="3402" w:type="dxa"/>
          </w:tcPr>
          <w:p w14:paraId="41389AAB" w14:textId="77777777" w:rsidR="009A32FA" w:rsidRPr="001111BA" w:rsidRDefault="009A32FA" w:rsidP="00283057">
            <w:pPr>
              <w:tabs>
                <w:tab w:val="left" w:pos="6047"/>
              </w:tabs>
              <w:jc w:val="center"/>
            </w:pPr>
            <w:r w:rsidRPr="001111BA">
              <w:t>CLASS</w:t>
            </w:r>
          </w:p>
        </w:tc>
        <w:tc>
          <w:tcPr>
            <w:tcW w:w="3543" w:type="dxa"/>
          </w:tcPr>
          <w:p w14:paraId="33926D63" w14:textId="77777777" w:rsidR="009A32FA" w:rsidRPr="001111BA" w:rsidRDefault="009A32FA" w:rsidP="00283057">
            <w:pPr>
              <w:tabs>
                <w:tab w:val="left" w:pos="6047"/>
              </w:tabs>
              <w:jc w:val="center"/>
            </w:pPr>
            <w:r>
              <w:t>YEAR GROUP</w:t>
            </w:r>
          </w:p>
        </w:tc>
      </w:tr>
      <w:tr w:rsidR="009A32FA" w14:paraId="5A0066EA" w14:textId="77777777" w:rsidTr="00283057">
        <w:tc>
          <w:tcPr>
            <w:tcW w:w="4112" w:type="dxa"/>
          </w:tcPr>
          <w:p w14:paraId="7743CAF1" w14:textId="77777777" w:rsidR="009A32FA" w:rsidRPr="001111BA" w:rsidRDefault="009A32FA" w:rsidP="00283057">
            <w:pPr>
              <w:tabs>
                <w:tab w:val="left" w:pos="6047"/>
              </w:tabs>
            </w:pPr>
          </w:p>
        </w:tc>
        <w:tc>
          <w:tcPr>
            <w:tcW w:w="3402" w:type="dxa"/>
          </w:tcPr>
          <w:p w14:paraId="7ECD7B41" w14:textId="77777777" w:rsidR="009A32FA" w:rsidRPr="001111BA" w:rsidRDefault="009A32FA" w:rsidP="00283057">
            <w:pPr>
              <w:tabs>
                <w:tab w:val="left" w:pos="6047"/>
              </w:tabs>
            </w:pPr>
          </w:p>
        </w:tc>
        <w:tc>
          <w:tcPr>
            <w:tcW w:w="3543" w:type="dxa"/>
          </w:tcPr>
          <w:p w14:paraId="2BFE689F" w14:textId="77777777" w:rsidR="009A32FA" w:rsidRPr="001111BA" w:rsidRDefault="009A32FA" w:rsidP="00283057">
            <w:pPr>
              <w:tabs>
                <w:tab w:val="left" w:pos="6047"/>
              </w:tabs>
            </w:pPr>
          </w:p>
        </w:tc>
      </w:tr>
      <w:tr w:rsidR="009A32FA" w14:paraId="2720631A" w14:textId="77777777" w:rsidTr="00283057">
        <w:tc>
          <w:tcPr>
            <w:tcW w:w="4112" w:type="dxa"/>
          </w:tcPr>
          <w:p w14:paraId="5C78FFF7" w14:textId="77777777" w:rsidR="009A32FA" w:rsidRPr="001111BA" w:rsidRDefault="009A32FA" w:rsidP="00283057">
            <w:pPr>
              <w:tabs>
                <w:tab w:val="left" w:pos="6047"/>
              </w:tabs>
            </w:pPr>
          </w:p>
        </w:tc>
        <w:tc>
          <w:tcPr>
            <w:tcW w:w="3402" w:type="dxa"/>
          </w:tcPr>
          <w:p w14:paraId="29008238" w14:textId="77777777" w:rsidR="009A32FA" w:rsidRPr="001111BA" w:rsidRDefault="009A32FA" w:rsidP="00283057">
            <w:pPr>
              <w:tabs>
                <w:tab w:val="left" w:pos="6047"/>
              </w:tabs>
            </w:pPr>
          </w:p>
        </w:tc>
        <w:tc>
          <w:tcPr>
            <w:tcW w:w="3543" w:type="dxa"/>
          </w:tcPr>
          <w:p w14:paraId="13906FDE" w14:textId="77777777" w:rsidR="009A32FA" w:rsidRPr="001111BA" w:rsidRDefault="009A32FA" w:rsidP="00283057">
            <w:pPr>
              <w:tabs>
                <w:tab w:val="left" w:pos="6047"/>
              </w:tabs>
            </w:pPr>
          </w:p>
        </w:tc>
      </w:tr>
      <w:tr w:rsidR="009A32FA" w14:paraId="4CF8B9E7" w14:textId="77777777" w:rsidTr="00283057">
        <w:tc>
          <w:tcPr>
            <w:tcW w:w="4112" w:type="dxa"/>
          </w:tcPr>
          <w:p w14:paraId="2086B2EA" w14:textId="77777777" w:rsidR="009A32FA" w:rsidRPr="001111BA" w:rsidRDefault="009A32FA" w:rsidP="00283057">
            <w:pPr>
              <w:tabs>
                <w:tab w:val="left" w:pos="6047"/>
              </w:tabs>
            </w:pPr>
          </w:p>
        </w:tc>
        <w:tc>
          <w:tcPr>
            <w:tcW w:w="3402" w:type="dxa"/>
          </w:tcPr>
          <w:p w14:paraId="6A8A8602" w14:textId="77777777" w:rsidR="009A32FA" w:rsidRPr="001111BA" w:rsidRDefault="009A32FA" w:rsidP="00283057">
            <w:pPr>
              <w:tabs>
                <w:tab w:val="left" w:pos="6047"/>
              </w:tabs>
            </w:pPr>
          </w:p>
        </w:tc>
        <w:tc>
          <w:tcPr>
            <w:tcW w:w="3543" w:type="dxa"/>
          </w:tcPr>
          <w:p w14:paraId="5F43F41C" w14:textId="77777777" w:rsidR="009A32FA" w:rsidRPr="001111BA" w:rsidRDefault="009A32FA" w:rsidP="00283057">
            <w:pPr>
              <w:tabs>
                <w:tab w:val="left" w:pos="6047"/>
              </w:tabs>
            </w:pPr>
          </w:p>
        </w:tc>
      </w:tr>
      <w:tr w:rsidR="009A32FA" w14:paraId="0A5D5E81" w14:textId="77777777" w:rsidTr="00283057">
        <w:tc>
          <w:tcPr>
            <w:tcW w:w="11057" w:type="dxa"/>
            <w:gridSpan w:val="3"/>
          </w:tcPr>
          <w:p w14:paraId="1C948FCD" w14:textId="77777777" w:rsidR="009A32FA" w:rsidRPr="001111BA" w:rsidRDefault="009A32FA" w:rsidP="00283057">
            <w:pPr>
              <w:tabs>
                <w:tab w:val="left" w:pos="6047"/>
              </w:tabs>
            </w:pPr>
            <w:r>
              <w:t xml:space="preserve">I request permission for my child to be absent </w:t>
            </w:r>
            <w:proofErr w:type="gramStart"/>
            <w:r>
              <w:t>from :</w:t>
            </w:r>
            <w:proofErr w:type="gramEnd"/>
            <w:r>
              <w:t>-</w:t>
            </w:r>
          </w:p>
        </w:tc>
      </w:tr>
      <w:tr w:rsidR="009A32FA" w14:paraId="1FDD8BDF" w14:textId="77777777" w:rsidTr="00283057">
        <w:tc>
          <w:tcPr>
            <w:tcW w:w="4112" w:type="dxa"/>
          </w:tcPr>
          <w:p w14:paraId="3AFF22BA" w14:textId="77777777" w:rsidR="009A32FA" w:rsidRPr="001111BA" w:rsidRDefault="009A32FA" w:rsidP="00283057">
            <w:pPr>
              <w:tabs>
                <w:tab w:val="left" w:pos="6047"/>
              </w:tabs>
              <w:jc w:val="center"/>
            </w:pPr>
            <w:r>
              <w:t>First day of absence from school</w:t>
            </w:r>
          </w:p>
        </w:tc>
        <w:tc>
          <w:tcPr>
            <w:tcW w:w="3402" w:type="dxa"/>
          </w:tcPr>
          <w:p w14:paraId="68E40552" w14:textId="77777777" w:rsidR="009A32FA" w:rsidRPr="001111BA" w:rsidRDefault="009A32FA" w:rsidP="00283057">
            <w:pPr>
              <w:tabs>
                <w:tab w:val="left" w:pos="6047"/>
              </w:tabs>
              <w:jc w:val="center"/>
            </w:pPr>
            <w:r>
              <w:t>Date of return to school</w:t>
            </w:r>
          </w:p>
        </w:tc>
        <w:tc>
          <w:tcPr>
            <w:tcW w:w="3543" w:type="dxa"/>
          </w:tcPr>
          <w:p w14:paraId="0EAD0D22" w14:textId="77777777" w:rsidR="009A32FA" w:rsidRPr="001111BA" w:rsidRDefault="009A32FA" w:rsidP="00283057">
            <w:pPr>
              <w:tabs>
                <w:tab w:val="left" w:pos="6047"/>
              </w:tabs>
              <w:jc w:val="center"/>
            </w:pPr>
            <w:r>
              <w:t>Total number of school days absent</w:t>
            </w:r>
          </w:p>
        </w:tc>
      </w:tr>
      <w:tr w:rsidR="009A32FA" w14:paraId="182E2077" w14:textId="77777777" w:rsidTr="00283057">
        <w:tc>
          <w:tcPr>
            <w:tcW w:w="4112" w:type="dxa"/>
          </w:tcPr>
          <w:p w14:paraId="114BBE89" w14:textId="77777777" w:rsidR="009A32FA" w:rsidRPr="001111BA" w:rsidRDefault="009A32FA" w:rsidP="00283057">
            <w:pPr>
              <w:tabs>
                <w:tab w:val="left" w:pos="6047"/>
              </w:tabs>
            </w:pPr>
          </w:p>
        </w:tc>
        <w:tc>
          <w:tcPr>
            <w:tcW w:w="3402" w:type="dxa"/>
          </w:tcPr>
          <w:p w14:paraId="21D93D0D" w14:textId="77777777" w:rsidR="009A32FA" w:rsidRPr="001111BA" w:rsidRDefault="009A32FA" w:rsidP="00283057">
            <w:pPr>
              <w:tabs>
                <w:tab w:val="left" w:pos="6047"/>
              </w:tabs>
            </w:pPr>
          </w:p>
        </w:tc>
        <w:tc>
          <w:tcPr>
            <w:tcW w:w="3543" w:type="dxa"/>
          </w:tcPr>
          <w:p w14:paraId="2607E6CD" w14:textId="77777777" w:rsidR="009A32FA" w:rsidRPr="001111BA" w:rsidRDefault="009A32FA" w:rsidP="00283057">
            <w:pPr>
              <w:tabs>
                <w:tab w:val="left" w:pos="6047"/>
              </w:tabs>
            </w:pPr>
          </w:p>
        </w:tc>
      </w:tr>
      <w:tr w:rsidR="009A32FA" w14:paraId="6823CF77" w14:textId="77777777" w:rsidTr="00283057">
        <w:tc>
          <w:tcPr>
            <w:tcW w:w="11057" w:type="dxa"/>
            <w:gridSpan w:val="3"/>
          </w:tcPr>
          <w:p w14:paraId="3CA02E7A" w14:textId="77777777" w:rsidR="009A32FA" w:rsidRPr="003227E8" w:rsidRDefault="009A32FA" w:rsidP="00283057">
            <w:pPr>
              <w:tabs>
                <w:tab w:val="left" w:pos="6047"/>
              </w:tabs>
              <w:rPr>
                <w:sz w:val="20"/>
                <w:szCs w:val="20"/>
              </w:rPr>
            </w:pPr>
            <w:r w:rsidRPr="003227E8">
              <w:rPr>
                <w:sz w:val="20"/>
                <w:szCs w:val="20"/>
              </w:rPr>
              <w:t xml:space="preserve">Please detail below the reason for your request for absence from school during term time and provide any </w:t>
            </w:r>
            <w:r>
              <w:rPr>
                <w:sz w:val="20"/>
                <w:szCs w:val="20"/>
              </w:rPr>
              <w:t>supporting documents.  The Head</w:t>
            </w:r>
            <w:r w:rsidRPr="003227E8">
              <w:rPr>
                <w:sz w:val="20"/>
                <w:szCs w:val="20"/>
              </w:rPr>
              <w:t xml:space="preserve">teacher will not be able to consider your request without your supporting </w:t>
            </w:r>
            <w:r>
              <w:rPr>
                <w:sz w:val="20"/>
                <w:szCs w:val="20"/>
              </w:rPr>
              <w:t>documents</w:t>
            </w:r>
          </w:p>
        </w:tc>
      </w:tr>
      <w:tr w:rsidR="009A32FA" w14:paraId="5EF36559" w14:textId="77777777" w:rsidTr="00283057">
        <w:tc>
          <w:tcPr>
            <w:tcW w:w="11057" w:type="dxa"/>
            <w:gridSpan w:val="3"/>
          </w:tcPr>
          <w:p w14:paraId="40DAFD92" w14:textId="77777777" w:rsidR="009A32FA" w:rsidRDefault="009A32FA" w:rsidP="00283057">
            <w:pPr>
              <w:tabs>
                <w:tab w:val="left" w:pos="6047"/>
              </w:tabs>
            </w:pPr>
          </w:p>
          <w:p w14:paraId="2C3E8EC0" w14:textId="77777777" w:rsidR="009A32FA" w:rsidRDefault="009A32FA" w:rsidP="00283057">
            <w:pPr>
              <w:tabs>
                <w:tab w:val="left" w:pos="6047"/>
              </w:tabs>
            </w:pPr>
          </w:p>
          <w:p w14:paraId="0541B596" w14:textId="77777777" w:rsidR="009A32FA" w:rsidRDefault="009A32FA" w:rsidP="00283057">
            <w:pPr>
              <w:tabs>
                <w:tab w:val="left" w:pos="6047"/>
              </w:tabs>
            </w:pPr>
          </w:p>
          <w:p w14:paraId="44DFF629" w14:textId="77777777" w:rsidR="009A32FA" w:rsidRPr="001111BA" w:rsidRDefault="009A32FA" w:rsidP="00283057">
            <w:pPr>
              <w:tabs>
                <w:tab w:val="left" w:pos="6047"/>
              </w:tabs>
            </w:pPr>
            <w:r>
              <w:t>(</w:t>
            </w:r>
            <w:proofErr w:type="gramStart"/>
            <w:r>
              <w:t>please</w:t>
            </w:r>
            <w:proofErr w:type="gramEnd"/>
            <w:r>
              <w:t xml:space="preserve"> attach any supporting documents to this form)</w:t>
            </w:r>
          </w:p>
        </w:tc>
      </w:tr>
      <w:tr w:rsidR="009A32FA" w14:paraId="63349242" w14:textId="77777777" w:rsidTr="00283057">
        <w:tc>
          <w:tcPr>
            <w:tcW w:w="11057" w:type="dxa"/>
            <w:gridSpan w:val="3"/>
          </w:tcPr>
          <w:p w14:paraId="3A83FB19" w14:textId="77777777" w:rsidR="009A32FA" w:rsidRDefault="009A32FA" w:rsidP="00283057">
            <w:pPr>
              <w:tabs>
                <w:tab w:val="left" w:pos="6047"/>
              </w:tabs>
              <w:rPr>
                <w:b/>
                <w:u w:val="single"/>
              </w:rPr>
            </w:pPr>
            <w:r w:rsidRPr="000709E3">
              <w:rPr>
                <w:b/>
                <w:u w:val="single"/>
              </w:rPr>
              <w:t>Declaration</w:t>
            </w:r>
          </w:p>
          <w:p w14:paraId="0B9CF298" w14:textId="43DDD066" w:rsidR="009A32FA" w:rsidRDefault="009A32FA" w:rsidP="00283057">
            <w:pPr>
              <w:tabs>
                <w:tab w:val="left" w:pos="6047"/>
              </w:tabs>
            </w:pPr>
            <w:r>
              <w:t>I have read the Absence from School for Exceptional Circumstances Information for Parents and I understand that I/we may receive a penalty notice if my/our child receives an unauthorised school absence as a result of this request.</w:t>
            </w:r>
          </w:p>
          <w:p w14:paraId="1F1367B2" w14:textId="77777777" w:rsidR="009A32FA" w:rsidRDefault="009A32FA" w:rsidP="00283057">
            <w:pPr>
              <w:tabs>
                <w:tab w:val="left" w:pos="6047"/>
              </w:tabs>
            </w:pPr>
            <w:r>
              <w:t>Signed:                                                                                            Date:</w:t>
            </w:r>
          </w:p>
          <w:p w14:paraId="467DCD2A" w14:textId="77777777" w:rsidR="009A32FA" w:rsidRPr="001111BA" w:rsidRDefault="009A32FA" w:rsidP="00283057">
            <w:pPr>
              <w:tabs>
                <w:tab w:val="left" w:pos="6047"/>
              </w:tabs>
            </w:pPr>
            <w:r>
              <w:t>(Parent/Carer)</w:t>
            </w:r>
          </w:p>
        </w:tc>
      </w:tr>
    </w:tbl>
    <w:p w14:paraId="72DBCB2F" w14:textId="77777777" w:rsidR="009A32FA" w:rsidRDefault="009A32FA" w:rsidP="009A32FA">
      <w:pPr>
        <w:tabs>
          <w:tab w:val="left" w:pos="6047"/>
        </w:tabs>
        <w:rPr>
          <w:b/>
          <w:u w:val="single"/>
        </w:rPr>
      </w:pPr>
    </w:p>
    <w:p w14:paraId="750EC8C6" w14:textId="77777777" w:rsidR="009A32FA" w:rsidRDefault="009A32FA" w:rsidP="009A32FA">
      <w:pPr>
        <w:tabs>
          <w:tab w:val="left" w:pos="6047"/>
        </w:tabs>
        <w:rPr>
          <w:b/>
          <w:u w:val="single"/>
        </w:rPr>
      </w:pPr>
      <w:r>
        <w:rPr>
          <w:b/>
          <w:u w:val="single"/>
        </w:rPr>
        <w:t>For Office use Only</w:t>
      </w:r>
    </w:p>
    <w:tbl>
      <w:tblPr>
        <w:tblStyle w:val="TableGrid"/>
        <w:tblW w:w="11057" w:type="dxa"/>
        <w:tblInd w:w="-289" w:type="dxa"/>
        <w:tblLook w:val="04A0" w:firstRow="1" w:lastRow="0" w:firstColumn="1" w:lastColumn="0" w:noHBand="0" w:noVBand="1"/>
      </w:tblPr>
      <w:tblGrid>
        <w:gridCol w:w="1844"/>
        <w:gridCol w:w="3118"/>
        <w:gridCol w:w="2977"/>
        <w:gridCol w:w="3118"/>
      </w:tblGrid>
      <w:tr w:rsidR="009A32FA" w14:paraId="7DCB4A2D" w14:textId="77777777" w:rsidTr="00283057">
        <w:tc>
          <w:tcPr>
            <w:tcW w:w="1844" w:type="dxa"/>
          </w:tcPr>
          <w:p w14:paraId="53395A20" w14:textId="77777777" w:rsidR="009A32FA" w:rsidRPr="009915ED" w:rsidRDefault="009A32FA" w:rsidP="00283057">
            <w:pPr>
              <w:tabs>
                <w:tab w:val="left" w:pos="6047"/>
              </w:tabs>
            </w:pPr>
            <w:r w:rsidRPr="009915ED">
              <w:t>No. of days requested</w:t>
            </w:r>
          </w:p>
        </w:tc>
        <w:tc>
          <w:tcPr>
            <w:tcW w:w="3118" w:type="dxa"/>
          </w:tcPr>
          <w:p w14:paraId="5A4363C0" w14:textId="77777777" w:rsidR="009A32FA" w:rsidRPr="009915ED" w:rsidRDefault="009A32FA" w:rsidP="00283057">
            <w:pPr>
              <w:tabs>
                <w:tab w:val="left" w:pos="6047"/>
              </w:tabs>
            </w:pPr>
            <w:r w:rsidRPr="009915ED">
              <w:t>No</w:t>
            </w:r>
            <w:r>
              <w:t xml:space="preserve"> of days already authorised this academic year</w:t>
            </w:r>
          </w:p>
        </w:tc>
        <w:tc>
          <w:tcPr>
            <w:tcW w:w="2977" w:type="dxa"/>
          </w:tcPr>
          <w:p w14:paraId="6656ACB1" w14:textId="77777777" w:rsidR="009A32FA" w:rsidRPr="009915ED" w:rsidRDefault="009A32FA" w:rsidP="00283057">
            <w:pPr>
              <w:tabs>
                <w:tab w:val="left" w:pos="6047"/>
              </w:tabs>
            </w:pPr>
            <w:r>
              <w:t>Current attendance percentage this academic year</w:t>
            </w:r>
          </w:p>
        </w:tc>
        <w:tc>
          <w:tcPr>
            <w:tcW w:w="3118" w:type="dxa"/>
          </w:tcPr>
          <w:p w14:paraId="262BEA61" w14:textId="77777777" w:rsidR="009A32FA" w:rsidRPr="009915ED" w:rsidRDefault="009A32FA" w:rsidP="00283057">
            <w:pPr>
              <w:tabs>
                <w:tab w:val="left" w:pos="6047"/>
              </w:tabs>
            </w:pPr>
            <w:r>
              <w:t>Days requested and authorised last academic year</w:t>
            </w:r>
          </w:p>
        </w:tc>
      </w:tr>
      <w:tr w:rsidR="009A32FA" w14:paraId="62A8FF12" w14:textId="77777777" w:rsidTr="00283057">
        <w:tc>
          <w:tcPr>
            <w:tcW w:w="1844" w:type="dxa"/>
          </w:tcPr>
          <w:p w14:paraId="7AE9905D" w14:textId="77777777" w:rsidR="009A32FA" w:rsidRPr="009915ED" w:rsidRDefault="009A32FA" w:rsidP="00283057">
            <w:pPr>
              <w:tabs>
                <w:tab w:val="left" w:pos="6047"/>
              </w:tabs>
            </w:pPr>
          </w:p>
        </w:tc>
        <w:tc>
          <w:tcPr>
            <w:tcW w:w="3118" w:type="dxa"/>
          </w:tcPr>
          <w:p w14:paraId="6D542EE7" w14:textId="77777777" w:rsidR="009A32FA" w:rsidRPr="009915ED" w:rsidRDefault="009A32FA" w:rsidP="00283057">
            <w:pPr>
              <w:tabs>
                <w:tab w:val="left" w:pos="6047"/>
              </w:tabs>
            </w:pPr>
          </w:p>
        </w:tc>
        <w:tc>
          <w:tcPr>
            <w:tcW w:w="2977" w:type="dxa"/>
          </w:tcPr>
          <w:p w14:paraId="51983C24" w14:textId="77777777" w:rsidR="009A32FA" w:rsidRPr="009915ED" w:rsidRDefault="009A32FA" w:rsidP="00283057">
            <w:pPr>
              <w:tabs>
                <w:tab w:val="left" w:pos="6047"/>
              </w:tabs>
            </w:pPr>
          </w:p>
        </w:tc>
        <w:tc>
          <w:tcPr>
            <w:tcW w:w="3118" w:type="dxa"/>
          </w:tcPr>
          <w:p w14:paraId="58482464" w14:textId="77777777" w:rsidR="009A32FA" w:rsidRPr="009915ED" w:rsidRDefault="009A32FA" w:rsidP="00283057">
            <w:pPr>
              <w:tabs>
                <w:tab w:val="left" w:pos="6047"/>
              </w:tabs>
            </w:pPr>
          </w:p>
        </w:tc>
      </w:tr>
    </w:tbl>
    <w:p w14:paraId="084E4137" w14:textId="77777777" w:rsidR="009A32FA" w:rsidRDefault="009A32FA" w:rsidP="009A32FA">
      <w:pPr>
        <w:tabs>
          <w:tab w:val="left" w:pos="6047"/>
        </w:tabs>
      </w:pPr>
      <w:r>
        <w:t>-----------------------------------------------------------------------------------------------------------------------------------------------------------</w:t>
      </w:r>
    </w:p>
    <w:tbl>
      <w:tblPr>
        <w:tblStyle w:val="TableGrid"/>
        <w:tblW w:w="11057" w:type="dxa"/>
        <w:tblInd w:w="-289" w:type="dxa"/>
        <w:tblLook w:val="04A0" w:firstRow="1" w:lastRow="0" w:firstColumn="1" w:lastColumn="0" w:noHBand="0" w:noVBand="1"/>
      </w:tblPr>
      <w:tblGrid>
        <w:gridCol w:w="2978"/>
        <w:gridCol w:w="2550"/>
        <w:gridCol w:w="710"/>
        <w:gridCol w:w="4819"/>
      </w:tblGrid>
      <w:tr w:rsidR="009A32FA" w14:paraId="5807CF03" w14:textId="77777777" w:rsidTr="00283057">
        <w:tc>
          <w:tcPr>
            <w:tcW w:w="11057" w:type="dxa"/>
            <w:gridSpan w:val="4"/>
          </w:tcPr>
          <w:p w14:paraId="3D288F22" w14:textId="77777777" w:rsidR="009A32FA" w:rsidRDefault="009A32FA" w:rsidP="00283057">
            <w:pPr>
              <w:tabs>
                <w:tab w:val="left" w:pos="6047"/>
              </w:tabs>
            </w:pPr>
            <w:r>
              <w:t xml:space="preserve">The school has considered your request for leave of absence and your child’s absence will be recorded as </w:t>
            </w:r>
            <w:proofErr w:type="gramStart"/>
            <w:r>
              <w:t>follows:-</w:t>
            </w:r>
            <w:proofErr w:type="gramEnd"/>
          </w:p>
        </w:tc>
      </w:tr>
      <w:tr w:rsidR="009A32FA" w14:paraId="2B0BC310" w14:textId="77777777" w:rsidTr="00283057">
        <w:tc>
          <w:tcPr>
            <w:tcW w:w="2978" w:type="dxa"/>
          </w:tcPr>
          <w:p w14:paraId="3E9D80C1" w14:textId="77777777" w:rsidR="009A32FA" w:rsidRDefault="009A32FA" w:rsidP="00283057">
            <w:pPr>
              <w:tabs>
                <w:tab w:val="left" w:pos="6047"/>
              </w:tabs>
            </w:pPr>
            <w:r>
              <w:t>Number of Authorised days:</w:t>
            </w:r>
          </w:p>
          <w:p w14:paraId="3B613DB6" w14:textId="77777777" w:rsidR="009A32FA" w:rsidRDefault="009A32FA" w:rsidP="00283057">
            <w:pPr>
              <w:tabs>
                <w:tab w:val="left" w:pos="6047"/>
              </w:tabs>
            </w:pPr>
          </w:p>
        </w:tc>
        <w:tc>
          <w:tcPr>
            <w:tcW w:w="3260" w:type="dxa"/>
            <w:gridSpan w:val="2"/>
          </w:tcPr>
          <w:p w14:paraId="1C89418A" w14:textId="77777777" w:rsidR="009A32FA" w:rsidRDefault="009A32FA" w:rsidP="00283057">
            <w:pPr>
              <w:tabs>
                <w:tab w:val="left" w:pos="6047"/>
              </w:tabs>
            </w:pPr>
            <w:r>
              <w:t>Number of Unauthorised days:</w:t>
            </w:r>
          </w:p>
        </w:tc>
        <w:tc>
          <w:tcPr>
            <w:tcW w:w="4819" w:type="dxa"/>
          </w:tcPr>
          <w:p w14:paraId="58A41D7A" w14:textId="77777777" w:rsidR="009A32FA" w:rsidRDefault="009A32FA" w:rsidP="00283057">
            <w:pPr>
              <w:tabs>
                <w:tab w:val="left" w:pos="6047"/>
              </w:tabs>
            </w:pPr>
            <w:r>
              <w:t>Number of Unauthorised Days to date:</w:t>
            </w:r>
          </w:p>
        </w:tc>
      </w:tr>
      <w:tr w:rsidR="009A32FA" w14:paraId="3F26E51E" w14:textId="77777777" w:rsidTr="00283057">
        <w:tc>
          <w:tcPr>
            <w:tcW w:w="5528" w:type="dxa"/>
            <w:gridSpan w:val="2"/>
          </w:tcPr>
          <w:p w14:paraId="7D470C4F" w14:textId="77777777" w:rsidR="009A32FA" w:rsidRDefault="009A32FA" w:rsidP="00283057">
            <w:pPr>
              <w:tabs>
                <w:tab w:val="left" w:pos="6047"/>
              </w:tabs>
            </w:pPr>
            <w:r>
              <w:t>Signed:</w:t>
            </w:r>
          </w:p>
          <w:p w14:paraId="29B02830" w14:textId="77777777" w:rsidR="009A32FA" w:rsidRDefault="009A32FA" w:rsidP="00283057">
            <w:pPr>
              <w:tabs>
                <w:tab w:val="left" w:pos="6047"/>
              </w:tabs>
            </w:pPr>
            <w:r>
              <w:t>Headteacher</w:t>
            </w:r>
          </w:p>
        </w:tc>
        <w:tc>
          <w:tcPr>
            <w:tcW w:w="5529" w:type="dxa"/>
            <w:gridSpan w:val="2"/>
          </w:tcPr>
          <w:p w14:paraId="66028C15" w14:textId="77777777" w:rsidR="009A32FA" w:rsidRDefault="009A32FA" w:rsidP="00283057">
            <w:pPr>
              <w:tabs>
                <w:tab w:val="left" w:pos="6047"/>
              </w:tabs>
            </w:pPr>
            <w:r>
              <w:t>Date</w:t>
            </w:r>
          </w:p>
          <w:p w14:paraId="0AC4E8E2" w14:textId="77777777" w:rsidR="009A32FA" w:rsidRDefault="009A32FA" w:rsidP="00283057">
            <w:pPr>
              <w:tabs>
                <w:tab w:val="left" w:pos="6047"/>
              </w:tabs>
            </w:pPr>
          </w:p>
        </w:tc>
      </w:tr>
    </w:tbl>
    <w:p w14:paraId="1ECBE739" w14:textId="5D067B5F" w:rsidR="0026608C" w:rsidRPr="009A32FA" w:rsidRDefault="00C822FE" w:rsidP="004664D1">
      <w:pPr>
        <w:spacing w:after="160" w:line="259" w:lineRule="auto"/>
        <w:rPr>
          <w:rFonts w:ascii="Century Gothic" w:eastAsia="Calibri" w:hAnsi="Century Gothic"/>
          <w:i/>
          <w:sz w:val="22"/>
          <w:szCs w:val="22"/>
        </w:rPr>
      </w:pPr>
      <w:r>
        <w:rPr>
          <w:noProof/>
          <w:lang w:eastAsia="en-GB"/>
        </w:rPr>
        <mc:AlternateContent>
          <mc:Choice Requires="wps">
            <w:drawing>
              <wp:anchor distT="0" distB="0" distL="114300" distR="114300" simplePos="0" relativeHeight="251658241" behindDoc="0" locked="0" layoutInCell="1" allowOverlap="1" wp14:anchorId="1290F7F1" wp14:editId="5F7D8DDD">
                <wp:simplePos x="0" y="0"/>
                <wp:positionH relativeFrom="column">
                  <wp:posOffset>-218440</wp:posOffset>
                </wp:positionH>
                <wp:positionV relativeFrom="page">
                  <wp:posOffset>9515475</wp:posOffset>
                </wp:positionV>
                <wp:extent cx="7086600" cy="542925"/>
                <wp:effectExtent l="0" t="0" r="0" b="952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542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0FF5F2" w14:textId="77777777" w:rsidR="009966C3" w:rsidRDefault="009966C3" w:rsidP="009966C3">
                            <w:pPr>
                              <w:jc w:val="center"/>
                            </w:pPr>
                            <w: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90F7F1" id="Text Box 4" o:spid="_x0000_s1031" type="#_x0000_t202" style="position:absolute;margin-left:-17.2pt;margin-top:749.25pt;width:558pt;height:42.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" filled="f" stroked="f">
                <v:textbox>
                  <w:txbxContent>
                    <w:p w14:paraId="3A0FF5F2" w14:textId="77777777" w:rsidR="009966C3" w:rsidRDefault="009966C3" w:rsidP="009966C3">
                      <w:pPr>
                        <w:jc w:val="center"/>
                      </w:pPr>
                      <w:r>
                        <w:tab/>
                      </w:r>
                    </w:p>
                  </w:txbxContent>
                </v:textbox>
                <w10:wrap anchory="page"/>
              </v:shape>
            </w:pict>
          </mc:Fallback>
        </mc:AlternateContent>
      </w:r>
    </w:p>
    <w:sectPr w:rsidR="0026608C" w:rsidRPr="009A32FA" w:rsidSect="0076212B">
      <w:headerReference w:type="even" r:id="rId13"/>
      <w:headerReference w:type="default" r:id="rId14"/>
      <w:footerReference w:type="even" r:id="rId15"/>
      <w:footerReference w:type="default" r:id="rId16"/>
      <w:headerReference w:type="first" r:id="rId17"/>
      <w:footerReference w:type="first" r:id="rId18"/>
      <w:pgSz w:w="11906" w:h="16838" w:code="9"/>
      <w:pgMar w:top="284" w:right="748" w:bottom="0" w:left="794" w:header="454"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840A6" w14:textId="77777777" w:rsidR="008B5AA5" w:rsidRDefault="008B5AA5" w:rsidP="008059A4">
      <w:r>
        <w:separator/>
      </w:r>
    </w:p>
  </w:endnote>
  <w:endnote w:type="continuationSeparator" w:id="0">
    <w:p w14:paraId="6F4CDE3E" w14:textId="77777777" w:rsidR="008B5AA5" w:rsidRDefault="008B5AA5" w:rsidP="008059A4">
      <w:r>
        <w:continuationSeparator/>
      </w:r>
    </w:p>
  </w:endnote>
  <w:endnote w:type="continuationNotice" w:id="1">
    <w:p w14:paraId="03F15E9A" w14:textId="77777777" w:rsidR="008B5AA5" w:rsidRDefault="008B5A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erlin Sans FB">
    <w:panose1 w:val="020E0602020502020306"/>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F79F7" w14:textId="77777777" w:rsidR="00F718A1" w:rsidRDefault="00F718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04FF1" w14:textId="1A3C2BD7" w:rsidR="0076212B" w:rsidRDefault="00F718A1" w:rsidP="01F5BD1B">
    <w:pPr>
      <w:pStyle w:val="Footer"/>
    </w:pPr>
    <w:r w:rsidRPr="001B62E7">
      <w:rPr>
        <w:noProof/>
        <w:lang w:eastAsia="en-GB"/>
      </w:rPr>
      <w:drawing>
        <wp:anchor distT="0" distB="0" distL="114300" distR="114300" simplePos="0" relativeHeight="251658240" behindDoc="1" locked="0" layoutInCell="1" allowOverlap="1" wp14:anchorId="70D35722" wp14:editId="1A2B10C1">
          <wp:simplePos x="0" y="0"/>
          <wp:positionH relativeFrom="column">
            <wp:posOffset>2439035</wp:posOffset>
          </wp:positionH>
          <wp:positionV relativeFrom="paragraph">
            <wp:posOffset>60960</wp:posOffset>
          </wp:positionV>
          <wp:extent cx="600075" cy="600075"/>
          <wp:effectExtent l="0" t="0" r="9525" b="9525"/>
          <wp:wrapTight wrapText="bothSides">
            <wp:wrapPolygon edited="0">
              <wp:start x="0" y="0"/>
              <wp:lineTo x="0" y="21257"/>
              <wp:lineTo x="21257" y="21257"/>
              <wp:lineTo x="21257" y="0"/>
              <wp:lineTo x="0" y="0"/>
            </wp:wrapPolygon>
          </wp:wrapTight>
          <wp:docPr id="2" name="Picture 2" descr="C:\Users\stlm053\Downloads\SG-L1-3-mark-platinum-2021-22-2022-2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lm053\Downloads\SG-L1-3-mark-platinum-2021-22-2022-23-01.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2" behindDoc="1" locked="0" layoutInCell="1" allowOverlap="1" wp14:anchorId="41B0F961" wp14:editId="1ADF58E6">
          <wp:simplePos x="0" y="0"/>
          <wp:positionH relativeFrom="column">
            <wp:posOffset>3191510</wp:posOffset>
          </wp:positionH>
          <wp:positionV relativeFrom="paragraph">
            <wp:posOffset>-99060</wp:posOffset>
          </wp:positionV>
          <wp:extent cx="891885" cy="891540"/>
          <wp:effectExtent l="0" t="0" r="3810" b="3810"/>
          <wp:wrapTight wrapText="bothSides">
            <wp:wrapPolygon edited="0">
              <wp:start x="0" y="0"/>
              <wp:lineTo x="0" y="21231"/>
              <wp:lineTo x="21231" y="21231"/>
              <wp:lineTo x="21231" y="0"/>
              <wp:lineTo x="0" y="0"/>
            </wp:wrapPolygon>
          </wp:wrapTight>
          <wp:docPr id="462346432" name="Picture 462346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346432" name="Picture 462346432"/>
                  <pic:cNvPicPr/>
                </pic:nvPicPr>
                <pic:blipFill>
                  <a:blip r:embed="rId2">
                    <a:extLst>
                      <a:ext uri="{28A0092B-C50C-407E-A947-70E740481C1C}">
                        <a14:useLocalDpi xmlns:a14="http://schemas.microsoft.com/office/drawing/2010/main" val="0"/>
                      </a:ext>
                    </a:extLst>
                  </a:blip>
                  <a:stretch>
                    <a:fillRect/>
                  </a:stretch>
                </pic:blipFill>
                <pic:spPr>
                  <a:xfrm>
                    <a:off x="0" y="0"/>
                    <a:ext cx="891885" cy="891540"/>
                  </a:xfrm>
                  <a:prstGeom prst="rect">
                    <a:avLst/>
                  </a:prstGeom>
                </pic:spPr>
              </pic:pic>
            </a:graphicData>
          </a:graphic>
        </wp:anchor>
      </w:drawing>
    </w:r>
    <w:r w:rsidR="00A45079">
      <w:rPr>
        <w:noProof/>
      </w:rPr>
      <w:drawing>
        <wp:anchor distT="0" distB="0" distL="114300" distR="114300" simplePos="0" relativeHeight="251658241" behindDoc="1" locked="0" layoutInCell="1" allowOverlap="1" wp14:anchorId="49053C81" wp14:editId="0FA7A8AC">
          <wp:simplePos x="0" y="0"/>
          <wp:positionH relativeFrom="column">
            <wp:posOffset>1484630</wp:posOffset>
          </wp:positionH>
          <wp:positionV relativeFrom="paragraph">
            <wp:posOffset>121920</wp:posOffset>
          </wp:positionV>
          <wp:extent cx="642620" cy="509905"/>
          <wp:effectExtent l="0" t="0" r="5080" b="4445"/>
          <wp:wrapTight wrapText="bothSides">
            <wp:wrapPolygon edited="0">
              <wp:start x="0" y="0"/>
              <wp:lineTo x="0" y="20981"/>
              <wp:lineTo x="21130" y="20981"/>
              <wp:lineTo x="21130" y="0"/>
              <wp:lineTo x="0" y="0"/>
            </wp:wrapPolygon>
          </wp:wrapTight>
          <wp:docPr id="1" name="Picture 1" descr="OFSTED 2022- GOOD rating achie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STED 2022- GOOD rating achiev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42620" cy="509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BF0D7D" w14:textId="48C4768F" w:rsidR="008059A4" w:rsidRDefault="008059A4" w:rsidP="0076212B">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C7C78" w14:textId="77777777" w:rsidR="00F718A1" w:rsidRDefault="00F718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0853E7" w14:textId="77777777" w:rsidR="008B5AA5" w:rsidRDefault="008B5AA5" w:rsidP="008059A4">
      <w:r>
        <w:separator/>
      </w:r>
    </w:p>
  </w:footnote>
  <w:footnote w:type="continuationSeparator" w:id="0">
    <w:p w14:paraId="197AA34C" w14:textId="77777777" w:rsidR="008B5AA5" w:rsidRDefault="008B5AA5" w:rsidP="008059A4">
      <w:r>
        <w:continuationSeparator/>
      </w:r>
    </w:p>
  </w:footnote>
  <w:footnote w:type="continuationNotice" w:id="1">
    <w:p w14:paraId="308D8023" w14:textId="77777777" w:rsidR="008B5AA5" w:rsidRDefault="008B5A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B2CA6" w14:textId="77777777" w:rsidR="00F718A1" w:rsidRDefault="00F718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50"/>
      <w:gridCol w:w="3450"/>
      <w:gridCol w:w="3450"/>
    </w:tblGrid>
    <w:tr w:rsidR="4302F8C7" w14:paraId="14721DEC" w14:textId="77777777" w:rsidTr="4302F8C7">
      <w:trPr>
        <w:trHeight w:val="300"/>
      </w:trPr>
      <w:tc>
        <w:tcPr>
          <w:tcW w:w="3450" w:type="dxa"/>
        </w:tcPr>
        <w:p w14:paraId="779C4D26" w14:textId="6EF3A41A" w:rsidR="4302F8C7" w:rsidRDefault="4302F8C7" w:rsidP="4302F8C7">
          <w:pPr>
            <w:pStyle w:val="Header"/>
            <w:ind w:left="-115"/>
          </w:pPr>
        </w:p>
      </w:tc>
      <w:tc>
        <w:tcPr>
          <w:tcW w:w="3450" w:type="dxa"/>
        </w:tcPr>
        <w:p w14:paraId="3BE12AEA" w14:textId="6661E5F8" w:rsidR="4302F8C7" w:rsidRDefault="4302F8C7" w:rsidP="4302F8C7">
          <w:pPr>
            <w:pStyle w:val="Header"/>
            <w:jc w:val="center"/>
          </w:pPr>
        </w:p>
      </w:tc>
      <w:tc>
        <w:tcPr>
          <w:tcW w:w="3450" w:type="dxa"/>
        </w:tcPr>
        <w:p w14:paraId="3C8B2927" w14:textId="12E371CF" w:rsidR="4302F8C7" w:rsidRDefault="4302F8C7" w:rsidP="4302F8C7">
          <w:pPr>
            <w:pStyle w:val="Header"/>
            <w:ind w:right="-115"/>
            <w:jc w:val="right"/>
          </w:pPr>
        </w:p>
      </w:tc>
    </w:tr>
  </w:tbl>
  <w:p w14:paraId="05B362AB" w14:textId="611F134D" w:rsidR="4302F8C7" w:rsidRDefault="4302F8C7" w:rsidP="4302F8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86FC7" w14:textId="77777777" w:rsidR="00F718A1" w:rsidRDefault="00F718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007522"/>
    <w:multiLevelType w:val="multilevel"/>
    <w:tmpl w:val="CC9C25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6F54BA"/>
    <w:multiLevelType w:val="hybridMultilevel"/>
    <w:tmpl w:val="50CC29D6"/>
    <w:lvl w:ilvl="0" w:tplc="08090001">
      <w:start w:val="1"/>
      <w:numFmt w:val="bullet"/>
      <w:lvlText w:val=""/>
      <w:lvlJc w:val="left"/>
      <w:pPr>
        <w:tabs>
          <w:tab w:val="num" w:pos="786"/>
        </w:tabs>
        <w:ind w:left="786"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52F872"/>
    <w:multiLevelType w:val="hybridMultilevel"/>
    <w:tmpl w:val="DD4677B6"/>
    <w:lvl w:ilvl="0" w:tplc="F4C482FC">
      <w:start w:val="1"/>
      <w:numFmt w:val="bullet"/>
      <w:lvlText w:val=""/>
      <w:lvlJc w:val="left"/>
      <w:pPr>
        <w:ind w:left="720" w:hanging="360"/>
      </w:pPr>
      <w:rPr>
        <w:rFonts w:ascii="Symbol" w:hAnsi="Symbol" w:hint="default"/>
      </w:rPr>
    </w:lvl>
    <w:lvl w:ilvl="1" w:tplc="5EF07230">
      <w:start w:val="1"/>
      <w:numFmt w:val="bullet"/>
      <w:lvlText w:val="o"/>
      <w:lvlJc w:val="left"/>
      <w:pPr>
        <w:ind w:left="1440" w:hanging="360"/>
      </w:pPr>
      <w:rPr>
        <w:rFonts w:ascii="Courier New" w:hAnsi="Courier New" w:hint="default"/>
      </w:rPr>
    </w:lvl>
    <w:lvl w:ilvl="2" w:tplc="05887C34">
      <w:start w:val="1"/>
      <w:numFmt w:val="bullet"/>
      <w:lvlText w:val=""/>
      <w:lvlJc w:val="left"/>
      <w:pPr>
        <w:ind w:left="2160" w:hanging="360"/>
      </w:pPr>
      <w:rPr>
        <w:rFonts w:ascii="Wingdings" w:hAnsi="Wingdings" w:hint="default"/>
      </w:rPr>
    </w:lvl>
    <w:lvl w:ilvl="3" w:tplc="53A423A6">
      <w:start w:val="1"/>
      <w:numFmt w:val="bullet"/>
      <w:lvlText w:val=""/>
      <w:lvlJc w:val="left"/>
      <w:pPr>
        <w:ind w:left="2880" w:hanging="360"/>
      </w:pPr>
      <w:rPr>
        <w:rFonts w:ascii="Symbol" w:hAnsi="Symbol" w:hint="default"/>
      </w:rPr>
    </w:lvl>
    <w:lvl w:ilvl="4" w:tplc="EA963DAC">
      <w:start w:val="1"/>
      <w:numFmt w:val="bullet"/>
      <w:lvlText w:val="o"/>
      <w:lvlJc w:val="left"/>
      <w:pPr>
        <w:ind w:left="3600" w:hanging="360"/>
      </w:pPr>
      <w:rPr>
        <w:rFonts w:ascii="Courier New" w:hAnsi="Courier New" w:hint="default"/>
      </w:rPr>
    </w:lvl>
    <w:lvl w:ilvl="5" w:tplc="6066B530">
      <w:start w:val="1"/>
      <w:numFmt w:val="bullet"/>
      <w:lvlText w:val=""/>
      <w:lvlJc w:val="left"/>
      <w:pPr>
        <w:ind w:left="4320" w:hanging="360"/>
      </w:pPr>
      <w:rPr>
        <w:rFonts w:ascii="Wingdings" w:hAnsi="Wingdings" w:hint="default"/>
      </w:rPr>
    </w:lvl>
    <w:lvl w:ilvl="6" w:tplc="6C6A7ED6">
      <w:start w:val="1"/>
      <w:numFmt w:val="bullet"/>
      <w:lvlText w:val=""/>
      <w:lvlJc w:val="left"/>
      <w:pPr>
        <w:ind w:left="5040" w:hanging="360"/>
      </w:pPr>
      <w:rPr>
        <w:rFonts w:ascii="Symbol" w:hAnsi="Symbol" w:hint="default"/>
      </w:rPr>
    </w:lvl>
    <w:lvl w:ilvl="7" w:tplc="7E46C2B6">
      <w:start w:val="1"/>
      <w:numFmt w:val="bullet"/>
      <w:lvlText w:val="o"/>
      <w:lvlJc w:val="left"/>
      <w:pPr>
        <w:ind w:left="5760" w:hanging="360"/>
      </w:pPr>
      <w:rPr>
        <w:rFonts w:ascii="Courier New" w:hAnsi="Courier New" w:hint="default"/>
      </w:rPr>
    </w:lvl>
    <w:lvl w:ilvl="8" w:tplc="4FD2A09A">
      <w:start w:val="1"/>
      <w:numFmt w:val="bullet"/>
      <w:lvlText w:val=""/>
      <w:lvlJc w:val="left"/>
      <w:pPr>
        <w:ind w:left="6480" w:hanging="360"/>
      </w:pPr>
      <w:rPr>
        <w:rFonts w:ascii="Wingdings" w:hAnsi="Wingdings" w:hint="default"/>
      </w:rPr>
    </w:lvl>
  </w:abstractNum>
  <w:abstractNum w:abstractNumId="3" w15:restartNumberingAfterBreak="0">
    <w:nsid w:val="40D60C86"/>
    <w:multiLevelType w:val="hybridMultilevel"/>
    <w:tmpl w:val="31144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350B1B"/>
    <w:multiLevelType w:val="multilevel"/>
    <w:tmpl w:val="79D443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542551002">
    <w:abstractNumId w:val="2"/>
  </w:num>
  <w:num w:numId="2" w16cid:durableId="539128359">
    <w:abstractNumId w:val="4"/>
  </w:num>
  <w:num w:numId="3" w16cid:durableId="2018924050">
    <w:abstractNumId w:val="0"/>
  </w:num>
  <w:num w:numId="4" w16cid:durableId="184907579">
    <w:abstractNumId w:val="1"/>
  </w:num>
  <w:num w:numId="5" w16cid:durableId="12844604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5"/>
  <w:drawingGridVerticalSpacing w:val="187"/>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04C8"/>
    <w:rsid w:val="0000383C"/>
    <w:rsid w:val="00033AE1"/>
    <w:rsid w:val="00047A9A"/>
    <w:rsid w:val="00061A16"/>
    <w:rsid w:val="000C5B97"/>
    <w:rsid w:val="000E0903"/>
    <w:rsid w:val="000F0508"/>
    <w:rsid w:val="000F075C"/>
    <w:rsid w:val="000F0D18"/>
    <w:rsid w:val="000F5459"/>
    <w:rsid w:val="00103592"/>
    <w:rsid w:val="0011217B"/>
    <w:rsid w:val="0013154C"/>
    <w:rsid w:val="001506CB"/>
    <w:rsid w:val="00153304"/>
    <w:rsid w:val="0019040A"/>
    <w:rsid w:val="00190567"/>
    <w:rsid w:val="001A6602"/>
    <w:rsid w:val="001B62E7"/>
    <w:rsid w:val="00207E77"/>
    <w:rsid w:val="00213136"/>
    <w:rsid w:val="00220F1F"/>
    <w:rsid w:val="00240879"/>
    <w:rsid w:val="00251A2F"/>
    <w:rsid w:val="0026608C"/>
    <w:rsid w:val="0028182B"/>
    <w:rsid w:val="002B7ED4"/>
    <w:rsid w:val="00300F15"/>
    <w:rsid w:val="00304849"/>
    <w:rsid w:val="003063DD"/>
    <w:rsid w:val="00317A74"/>
    <w:rsid w:val="00332878"/>
    <w:rsid w:val="00335B0B"/>
    <w:rsid w:val="003404C8"/>
    <w:rsid w:val="00363CE7"/>
    <w:rsid w:val="00384CA6"/>
    <w:rsid w:val="00387650"/>
    <w:rsid w:val="00391FF8"/>
    <w:rsid w:val="003B68EF"/>
    <w:rsid w:val="003C3F37"/>
    <w:rsid w:val="003E24A1"/>
    <w:rsid w:val="003F205B"/>
    <w:rsid w:val="003F3422"/>
    <w:rsid w:val="0042568F"/>
    <w:rsid w:val="00435821"/>
    <w:rsid w:val="0043645D"/>
    <w:rsid w:val="00454D9B"/>
    <w:rsid w:val="00463548"/>
    <w:rsid w:val="004664D1"/>
    <w:rsid w:val="004774CF"/>
    <w:rsid w:val="00480717"/>
    <w:rsid w:val="00487663"/>
    <w:rsid w:val="004B5D27"/>
    <w:rsid w:val="004C0D23"/>
    <w:rsid w:val="004C5817"/>
    <w:rsid w:val="00506144"/>
    <w:rsid w:val="00511942"/>
    <w:rsid w:val="00514B90"/>
    <w:rsid w:val="00541B69"/>
    <w:rsid w:val="00580AFB"/>
    <w:rsid w:val="005D20F6"/>
    <w:rsid w:val="005D2B86"/>
    <w:rsid w:val="005E50C3"/>
    <w:rsid w:val="00614B39"/>
    <w:rsid w:val="00617673"/>
    <w:rsid w:val="006218DC"/>
    <w:rsid w:val="00622E79"/>
    <w:rsid w:val="00682E5A"/>
    <w:rsid w:val="006B26DF"/>
    <w:rsid w:val="006E5D53"/>
    <w:rsid w:val="007225A2"/>
    <w:rsid w:val="0073631D"/>
    <w:rsid w:val="00743FAF"/>
    <w:rsid w:val="00744558"/>
    <w:rsid w:val="0076212B"/>
    <w:rsid w:val="007632C4"/>
    <w:rsid w:val="0078080D"/>
    <w:rsid w:val="00787606"/>
    <w:rsid w:val="00787E43"/>
    <w:rsid w:val="0079413F"/>
    <w:rsid w:val="00797034"/>
    <w:rsid w:val="007A2DD5"/>
    <w:rsid w:val="007A7A7B"/>
    <w:rsid w:val="007C7278"/>
    <w:rsid w:val="007F5E0C"/>
    <w:rsid w:val="008059A4"/>
    <w:rsid w:val="00831C10"/>
    <w:rsid w:val="0085476A"/>
    <w:rsid w:val="00855171"/>
    <w:rsid w:val="008720BA"/>
    <w:rsid w:val="008A3E72"/>
    <w:rsid w:val="008B363C"/>
    <w:rsid w:val="008B5AA5"/>
    <w:rsid w:val="008E3B56"/>
    <w:rsid w:val="008F7F97"/>
    <w:rsid w:val="009021DC"/>
    <w:rsid w:val="009248AB"/>
    <w:rsid w:val="009416F3"/>
    <w:rsid w:val="009444BB"/>
    <w:rsid w:val="0097734F"/>
    <w:rsid w:val="00980C3F"/>
    <w:rsid w:val="009943D3"/>
    <w:rsid w:val="00994F51"/>
    <w:rsid w:val="009966C3"/>
    <w:rsid w:val="009A32FA"/>
    <w:rsid w:val="009A6AAE"/>
    <w:rsid w:val="009E0B53"/>
    <w:rsid w:val="009E1102"/>
    <w:rsid w:val="009E26F7"/>
    <w:rsid w:val="00A06B6D"/>
    <w:rsid w:val="00A45079"/>
    <w:rsid w:val="00A473C7"/>
    <w:rsid w:val="00AF4794"/>
    <w:rsid w:val="00B2092C"/>
    <w:rsid w:val="00B46109"/>
    <w:rsid w:val="00BA3521"/>
    <w:rsid w:val="00BB504B"/>
    <w:rsid w:val="00BC2779"/>
    <w:rsid w:val="00BE0796"/>
    <w:rsid w:val="00BF02D3"/>
    <w:rsid w:val="00C30DD6"/>
    <w:rsid w:val="00C55A7A"/>
    <w:rsid w:val="00C61B3F"/>
    <w:rsid w:val="00C822FE"/>
    <w:rsid w:val="00C87E06"/>
    <w:rsid w:val="00CA07DF"/>
    <w:rsid w:val="00CA3C5A"/>
    <w:rsid w:val="00CA3DBE"/>
    <w:rsid w:val="00CA5470"/>
    <w:rsid w:val="00CD0A27"/>
    <w:rsid w:val="00CD1A26"/>
    <w:rsid w:val="00CD5AC9"/>
    <w:rsid w:val="00CF5D64"/>
    <w:rsid w:val="00D078FE"/>
    <w:rsid w:val="00DA2F36"/>
    <w:rsid w:val="00DC476C"/>
    <w:rsid w:val="00DC5507"/>
    <w:rsid w:val="00DF0420"/>
    <w:rsid w:val="00E27A0C"/>
    <w:rsid w:val="00E66244"/>
    <w:rsid w:val="00E965E1"/>
    <w:rsid w:val="00EC3C7B"/>
    <w:rsid w:val="00F718A1"/>
    <w:rsid w:val="00FE536F"/>
    <w:rsid w:val="01F5BD1B"/>
    <w:rsid w:val="0364FC8A"/>
    <w:rsid w:val="045BE8D1"/>
    <w:rsid w:val="05CFEAF6"/>
    <w:rsid w:val="0932B0AA"/>
    <w:rsid w:val="09AAC4FA"/>
    <w:rsid w:val="0A02176C"/>
    <w:rsid w:val="0C0C7EA8"/>
    <w:rsid w:val="0E9B9D8C"/>
    <w:rsid w:val="10376DED"/>
    <w:rsid w:val="11D9F99F"/>
    <w:rsid w:val="14807DE7"/>
    <w:rsid w:val="161BA097"/>
    <w:rsid w:val="1E5C1309"/>
    <w:rsid w:val="1EEECBBA"/>
    <w:rsid w:val="1F4893ED"/>
    <w:rsid w:val="27C302ED"/>
    <w:rsid w:val="2BC7038A"/>
    <w:rsid w:val="2D1360D2"/>
    <w:rsid w:val="2DD13C54"/>
    <w:rsid w:val="2E324471"/>
    <w:rsid w:val="30150751"/>
    <w:rsid w:val="304E773E"/>
    <w:rsid w:val="31CDA998"/>
    <w:rsid w:val="32216D4D"/>
    <w:rsid w:val="336979F9"/>
    <w:rsid w:val="33C58FDB"/>
    <w:rsid w:val="33F133AC"/>
    <w:rsid w:val="34E5E8FD"/>
    <w:rsid w:val="35054A5A"/>
    <w:rsid w:val="35590E0F"/>
    <w:rsid w:val="3C102BC0"/>
    <w:rsid w:val="3F631800"/>
    <w:rsid w:val="40C6FFE0"/>
    <w:rsid w:val="4302F8C7"/>
    <w:rsid w:val="44C7246B"/>
    <w:rsid w:val="45597162"/>
    <w:rsid w:val="4618DC16"/>
    <w:rsid w:val="476FD5F6"/>
    <w:rsid w:val="4B15B06C"/>
    <w:rsid w:val="4C3D9A87"/>
    <w:rsid w:val="4C654687"/>
    <w:rsid w:val="4D1E937E"/>
    <w:rsid w:val="4F0D9301"/>
    <w:rsid w:val="50A0A9A9"/>
    <w:rsid w:val="51AB5E60"/>
    <w:rsid w:val="535DFD95"/>
    <w:rsid w:val="54148544"/>
    <w:rsid w:val="573060F6"/>
    <w:rsid w:val="578D5CA2"/>
    <w:rsid w:val="5964E329"/>
    <w:rsid w:val="5A83C6C8"/>
    <w:rsid w:val="5FDB9DC3"/>
    <w:rsid w:val="62B76F22"/>
    <w:rsid w:val="6325AB44"/>
    <w:rsid w:val="637A56C5"/>
    <w:rsid w:val="6416C911"/>
    <w:rsid w:val="6581BBF6"/>
    <w:rsid w:val="65FF1C49"/>
    <w:rsid w:val="69548A04"/>
    <w:rsid w:val="6AE30AF4"/>
    <w:rsid w:val="6EC8259C"/>
    <w:rsid w:val="6F2C5722"/>
    <w:rsid w:val="7293C1A0"/>
    <w:rsid w:val="734F3A66"/>
    <w:rsid w:val="751DE143"/>
    <w:rsid w:val="7592ED86"/>
    <w:rsid w:val="7697CFC1"/>
    <w:rsid w:val="776732C3"/>
    <w:rsid w:val="7C861DEE"/>
    <w:rsid w:val="7CAD694D"/>
    <w:rsid w:val="7E4145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97D8BE"/>
  <w15:docId w15:val="{87587137-9D51-4FEF-A47D-7CEAD37FF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b/>
      <w:bCs/>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b/>
      <w:bCs/>
      <w:sz w:val="28"/>
    </w:rPr>
  </w:style>
  <w:style w:type="paragraph" w:styleId="FootnoteText">
    <w:name w:val="footnote text"/>
    <w:basedOn w:val="Normal"/>
    <w:semiHidden/>
    <w:rPr>
      <w:sz w:val="20"/>
      <w:szCs w:val="20"/>
    </w:rPr>
  </w:style>
  <w:style w:type="character" w:styleId="FootnoteReference">
    <w:name w:val="footnote reference"/>
    <w:basedOn w:val="DefaultParagraphFont"/>
    <w:semiHidden/>
    <w:rPr>
      <w:vertAlign w:val="superscript"/>
    </w:rPr>
  </w:style>
  <w:style w:type="paragraph" w:styleId="EndnoteText">
    <w:name w:val="endnote text"/>
    <w:basedOn w:val="Normal"/>
    <w:semiHidden/>
    <w:rPr>
      <w:sz w:val="20"/>
      <w:szCs w:val="20"/>
    </w:rPr>
  </w:style>
  <w:style w:type="character" w:styleId="EndnoteReference">
    <w:name w:val="endnote reference"/>
    <w:basedOn w:val="DefaultParagraphFont"/>
    <w:semiHidden/>
    <w:rPr>
      <w:vertAlign w:val="superscript"/>
    </w:rPr>
  </w:style>
  <w:style w:type="character" w:styleId="Hyperlink">
    <w:name w:val="Hyperlink"/>
    <w:basedOn w:val="DefaultParagraphFont"/>
    <w:uiPriority w:val="99"/>
    <w:rPr>
      <w:color w:val="0000FF"/>
      <w:u w:val="single"/>
    </w:rPr>
  </w:style>
  <w:style w:type="character" w:styleId="FollowedHyperlink">
    <w:name w:val="FollowedHyperlink"/>
    <w:basedOn w:val="DefaultParagraphFont"/>
    <w:rPr>
      <w:color w:val="800080"/>
      <w:u w:val="single"/>
    </w:rPr>
  </w:style>
  <w:style w:type="paragraph" w:styleId="BalloonText">
    <w:name w:val="Balloon Text"/>
    <w:basedOn w:val="Normal"/>
    <w:semiHidden/>
    <w:rsid w:val="009248AB"/>
    <w:rPr>
      <w:rFonts w:ascii="Tahoma" w:hAnsi="Tahoma" w:cs="Tahoma"/>
      <w:sz w:val="16"/>
      <w:szCs w:val="16"/>
    </w:rPr>
  </w:style>
  <w:style w:type="table" w:styleId="TableGrid">
    <w:name w:val="Table Grid"/>
    <w:basedOn w:val="TableNormal"/>
    <w:uiPriority w:val="39"/>
    <w:rsid w:val="00A473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473C7"/>
    <w:pPr>
      <w:ind w:left="720"/>
      <w:contextualSpacing/>
    </w:pPr>
  </w:style>
  <w:style w:type="paragraph" w:styleId="Header">
    <w:name w:val="header"/>
    <w:basedOn w:val="Normal"/>
    <w:link w:val="HeaderChar"/>
    <w:unhideWhenUsed/>
    <w:rsid w:val="008059A4"/>
    <w:pPr>
      <w:tabs>
        <w:tab w:val="center" w:pos="4513"/>
        <w:tab w:val="right" w:pos="9026"/>
      </w:tabs>
    </w:pPr>
  </w:style>
  <w:style w:type="character" w:customStyle="1" w:styleId="HeaderChar">
    <w:name w:val="Header Char"/>
    <w:basedOn w:val="DefaultParagraphFont"/>
    <w:link w:val="Header"/>
    <w:rsid w:val="008059A4"/>
    <w:rPr>
      <w:sz w:val="24"/>
      <w:szCs w:val="24"/>
      <w:lang w:eastAsia="en-US"/>
    </w:rPr>
  </w:style>
  <w:style w:type="paragraph" w:styleId="Footer">
    <w:name w:val="footer"/>
    <w:basedOn w:val="Normal"/>
    <w:link w:val="FooterChar"/>
    <w:uiPriority w:val="99"/>
    <w:unhideWhenUsed/>
    <w:rsid w:val="008059A4"/>
    <w:pPr>
      <w:tabs>
        <w:tab w:val="center" w:pos="4513"/>
        <w:tab w:val="right" w:pos="9026"/>
      </w:tabs>
    </w:pPr>
  </w:style>
  <w:style w:type="character" w:customStyle="1" w:styleId="FooterChar">
    <w:name w:val="Footer Char"/>
    <w:basedOn w:val="DefaultParagraphFont"/>
    <w:link w:val="Footer"/>
    <w:uiPriority w:val="99"/>
    <w:rsid w:val="008059A4"/>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753931">
      <w:bodyDiv w:val="1"/>
      <w:marLeft w:val="0"/>
      <w:marRight w:val="0"/>
      <w:marTop w:val="0"/>
      <w:marBottom w:val="0"/>
      <w:divBdr>
        <w:top w:val="none" w:sz="0" w:space="0" w:color="auto"/>
        <w:left w:val="none" w:sz="0" w:space="0" w:color="auto"/>
        <w:bottom w:val="none" w:sz="0" w:space="0" w:color="auto"/>
        <w:right w:val="none" w:sz="0" w:space="0" w:color="auto"/>
      </w:divBdr>
    </w:div>
    <w:div w:id="1127896311">
      <w:bodyDiv w:val="1"/>
      <w:marLeft w:val="0"/>
      <w:marRight w:val="0"/>
      <w:marTop w:val="0"/>
      <w:marBottom w:val="0"/>
      <w:divBdr>
        <w:top w:val="none" w:sz="0" w:space="0" w:color="auto"/>
        <w:left w:val="none" w:sz="0" w:space="0" w:color="auto"/>
        <w:bottom w:val="none" w:sz="0" w:space="0" w:color="auto"/>
        <w:right w:val="none" w:sz="0" w:space="0" w:color="auto"/>
      </w:divBdr>
    </w:div>
    <w:div w:id="142078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metheringhamprimary.co.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gif"/><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www.metheringhamprimary.co.uk"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g"/><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jw121\AppData\Roaming\Microsoft\Templates\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811E6434E58484E837C20911D51BC2A" ma:contentTypeVersion="17" ma:contentTypeDescription="Create a new document." ma:contentTypeScope="" ma:versionID="1c32c67df82b637d36a5f984dcd04892">
  <xsd:schema xmlns:xsd="http://www.w3.org/2001/XMLSchema" xmlns:xs="http://www.w3.org/2001/XMLSchema" xmlns:p="http://schemas.microsoft.com/office/2006/metadata/properties" xmlns:ns2="4cc0d002-6123-418c-8e6b-a5ef5af0a8fd" xmlns:ns3="261bb3f2-4f9c-4bb8-ab9e-5ba79070dceb" targetNamespace="http://schemas.microsoft.com/office/2006/metadata/properties" ma:root="true" ma:fieldsID="31db8501599f9371c90a519ee9b39856" ns2:_="" ns3:_="">
    <xsd:import namespace="4cc0d002-6123-418c-8e6b-a5ef5af0a8fd"/>
    <xsd:import namespace="261bb3f2-4f9c-4bb8-ab9e-5ba79070dc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c0d002-6123-418c-8e6b-a5ef5af0a8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e84756d-d294-4946-adef-0c48e3ed64a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bb3f2-4f9c-4bb8-ab9e-5ba79070dc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ea0ffda1-2cf5-413f-bf03-fea30e69df6f}" ma:internalName="TaxCatchAll" ma:showField="CatchAllData" ma:web="261bb3f2-4f9c-4bb8-ab9e-5ba79070dc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61bb3f2-4f9c-4bb8-ab9e-5ba79070dceb" xsi:nil="true"/>
    <lcf76f155ced4ddcb4097134ff3c332f xmlns="4cc0d002-6123-418c-8e6b-a5ef5af0a8fd">
      <Terms xmlns="http://schemas.microsoft.com/office/infopath/2007/PartnerControls"/>
    </lcf76f155ced4ddcb4097134ff3c332f>
    <SharedWithUsers xmlns="261bb3f2-4f9c-4bb8-ab9e-5ba79070dceb">
      <UserInfo>
        <DisplayName>Erica Weston</DisplayName>
        <AccountId>354</AccountId>
        <AccountType/>
      </UserInfo>
      <UserInfo>
        <DisplayName>Lee Evans</DisplayName>
        <AccountId>27</AccountId>
        <AccountType/>
      </UserInfo>
      <UserInfo>
        <DisplayName>Jackie Woodhead</DisplayName>
        <AccountId>29</AccountId>
        <AccountType/>
      </UserInfo>
      <UserInfo>
        <DisplayName>Vicky Coleman</DisplayName>
        <AccountId>31</AccountId>
        <AccountType/>
      </UserInfo>
      <UserInfo>
        <DisplayName>Jo Storr</DisplayName>
        <AccountId>18</AccountId>
        <AccountType/>
      </UserInfo>
    </SharedWithUsers>
  </documentManagement>
</p:properties>
</file>

<file path=customXml/itemProps1.xml><?xml version="1.0" encoding="utf-8"?>
<ds:datastoreItem xmlns:ds="http://schemas.openxmlformats.org/officeDocument/2006/customXml" ds:itemID="{AF054A09-50DD-4A6F-AF56-82954DF4DD61}">
  <ds:schemaRefs>
    <ds:schemaRef ds:uri="http://schemas.microsoft.com/sharepoint/v3/contenttype/forms"/>
  </ds:schemaRefs>
</ds:datastoreItem>
</file>

<file path=customXml/itemProps2.xml><?xml version="1.0" encoding="utf-8"?>
<ds:datastoreItem xmlns:ds="http://schemas.openxmlformats.org/officeDocument/2006/customXml" ds:itemID="{5270FB66-8D2B-45DF-9477-C2CE1DD669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c0d002-6123-418c-8e6b-a5ef5af0a8fd"/>
    <ds:schemaRef ds:uri="261bb3f2-4f9c-4bb8-ab9e-5ba79070dc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336DB4-8CD4-4852-AE8B-D53C212BA6D9}">
  <ds:schemaRefs>
    <ds:schemaRef ds:uri="http://schemas.microsoft.com/office/2006/metadata/properties"/>
    <ds:schemaRef ds:uri="http://schemas.microsoft.com/office/infopath/2007/PartnerControls"/>
    <ds:schemaRef ds:uri="261bb3f2-4f9c-4bb8-ab9e-5ba79070dceb"/>
    <ds:schemaRef ds:uri="4cc0d002-6123-418c-8e6b-a5ef5af0a8fd"/>
  </ds:schemaRefs>
</ds:datastoreItem>
</file>

<file path=docProps/app.xml><?xml version="1.0" encoding="utf-8"?>
<Properties xmlns="http://schemas.openxmlformats.org/officeDocument/2006/extended-properties" xmlns:vt="http://schemas.openxmlformats.org/officeDocument/2006/docPropsVTypes">
  <Template>Letterhead</Template>
  <TotalTime>1</TotalTime>
  <Pages>1</Pages>
  <Words>292</Words>
  <Characters>1666</Characters>
  <Application>Microsoft Office Word</Application>
  <DocSecurity>0</DocSecurity>
  <Lines>13</Lines>
  <Paragraphs>3</Paragraphs>
  <ScaleCrop>false</ScaleCrop>
  <Company/>
  <LinksUpToDate>false</LinksUpToDate>
  <CharactersWithSpaces>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Cowlwell</dc:creator>
  <cp:keywords/>
  <cp:lastModifiedBy>Leanne Duggin</cp:lastModifiedBy>
  <cp:revision>2</cp:revision>
  <cp:lastPrinted>2023-08-02T20:15:00Z</cp:lastPrinted>
  <dcterms:created xsi:type="dcterms:W3CDTF">2023-08-02T20:16:00Z</dcterms:created>
  <dcterms:modified xsi:type="dcterms:W3CDTF">2023-08-02T20:16:00Z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0x0101007811E6434E58484E837C20911D51BC2A</vt:lpwstr>
  </property>
  <property fmtid="{D5CDD505-2E9C-101B-9397-08002B2CF9AE}" pid="3" name="MediaServiceImageTags">
    <vt:lpwstr/>
  </property>
</Properties>
</file>